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3F4E2" w14:textId="77777777" w:rsidR="000B227C" w:rsidRDefault="000B227C" w:rsidP="009C6435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 w:val="24"/>
        </w:rPr>
      </w:pPr>
    </w:p>
    <w:p w14:paraId="3E8DA4A6" w14:textId="5F41E444" w:rsidR="007C4117" w:rsidRPr="001E2BFA" w:rsidRDefault="007C4117" w:rsidP="007C4117">
      <w:pPr>
        <w:ind w:right="-33"/>
        <w:rPr>
          <w:rFonts w:ascii="Book Antiqua" w:hAnsi="Book Antiqua"/>
          <w:sz w:val="24"/>
        </w:rPr>
      </w:pPr>
      <w:r w:rsidRPr="001E2BFA">
        <w:rPr>
          <w:rFonts w:ascii="Book Antiqua" w:eastAsia="Calibri" w:hAnsi="Book Antiqua" w:cs="Times New Roman"/>
          <w:noProof/>
          <w:sz w:val="24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1CAF92FD" wp14:editId="2F67C6D7">
            <wp:simplePos x="0" y="0"/>
            <wp:positionH relativeFrom="margin">
              <wp:posOffset>-6350</wp:posOffset>
            </wp:positionH>
            <wp:positionV relativeFrom="paragraph">
              <wp:posOffset>531</wp:posOffset>
            </wp:positionV>
            <wp:extent cx="5991860" cy="1219200"/>
            <wp:effectExtent l="0" t="0" r="8890" b="0"/>
            <wp:wrapTopAndBottom/>
            <wp:docPr id="1740777086" name="Picture 0" descr="Graphic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aphic1.jp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Book Antiqua" w:hAnsi="Book Antiqua"/>
          <w:sz w:val="24"/>
        </w:rPr>
        <w:t>Këshillit Botues</w:t>
      </w:r>
      <w:r>
        <w:rPr>
          <w:rFonts w:ascii="Book Antiqua" w:hAnsi="Book Antiqua"/>
          <w:sz w:val="24"/>
        </w:rPr>
        <w:tab/>
      </w:r>
      <w:r>
        <w:rPr>
          <w:rFonts w:ascii="Book Antiqua" w:hAnsi="Book Antiqua"/>
          <w:sz w:val="24"/>
        </w:rPr>
        <w:tab/>
        <w:t xml:space="preserve">                          </w:t>
      </w:r>
      <w:r>
        <w:rPr>
          <w:rFonts w:ascii="Book Antiqua" w:hAnsi="Book Antiqua"/>
          <w:sz w:val="24"/>
        </w:rPr>
        <w:tab/>
      </w:r>
      <w:r w:rsidR="007D02FB">
        <w:rPr>
          <w:rFonts w:ascii="Book Antiqua" w:hAnsi="Book Antiqua"/>
          <w:sz w:val="24"/>
        </w:rPr>
        <w:t xml:space="preserve">       </w:t>
      </w:r>
    </w:p>
    <w:p w14:paraId="59374445" w14:textId="77777777" w:rsidR="007C4117" w:rsidRDefault="007C4117" w:rsidP="007C4117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b/>
          <w:sz w:val="24"/>
        </w:rPr>
      </w:pPr>
    </w:p>
    <w:p w14:paraId="256B49D9" w14:textId="16B54791" w:rsidR="007C4117" w:rsidRPr="007C4117" w:rsidRDefault="007C4117" w:rsidP="00C8479E">
      <w:pPr>
        <w:tabs>
          <w:tab w:val="left" w:pos="0"/>
          <w:tab w:val="left" w:pos="810"/>
        </w:tabs>
        <w:spacing w:after="120"/>
        <w:jc w:val="center"/>
        <w:rPr>
          <w:rFonts w:ascii="Book Antiqua" w:hAnsi="Book Antiqua"/>
          <w:b/>
          <w:bCs/>
          <w:sz w:val="28"/>
          <w:szCs w:val="28"/>
        </w:rPr>
      </w:pPr>
      <w:r w:rsidRPr="007C4117">
        <w:rPr>
          <w:rFonts w:ascii="Book Antiqua" w:hAnsi="Book Antiqua"/>
          <w:b/>
          <w:sz w:val="28"/>
          <w:szCs w:val="28"/>
        </w:rPr>
        <w:t>Deklaratë origjinaliteti</w:t>
      </w:r>
      <w:r w:rsidR="007D02FB" w:rsidRPr="00C8479E">
        <w:rPr>
          <w:rFonts w:ascii="Book Antiqua" w:hAnsi="Book Antiqua"/>
          <w:b/>
          <w:sz w:val="28"/>
          <w:szCs w:val="28"/>
        </w:rPr>
        <w:t xml:space="preserve"> nga autori/autorët</w:t>
      </w:r>
    </w:p>
    <w:p w14:paraId="4AD014FB" w14:textId="77777777" w:rsidR="001E7DCB" w:rsidRPr="00CD1F5F" w:rsidRDefault="001E7DCB" w:rsidP="001E7DCB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b/>
          <w:bCs/>
          <w:szCs w:val="22"/>
          <w:lang w:val="it-IT"/>
        </w:rPr>
      </w:pPr>
      <w:r w:rsidRPr="00CD1F5F">
        <w:rPr>
          <w:rFonts w:ascii="Book Antiqua" w:hAnsi="Book Antiqua"/>
          <w:b/>
          <w:bCs/>
          <w:szCs w:val="22"/>
          <w:lang w:val="it-IT"/>
        </w:rPr>
        <w:t>Lloji i publikimit:</w:t>
      </w:r>
    </w:p>
    <w:p w14:paraId="2BC1C72A" w14:textId="77777777" w:rsidR="001E7DCB" w:rsidRPr="00CD1F5F" w:rsidRDefault="001E7DCB" w:rsidP="001E7DCB">
      <w:pPr>
        <w:tabs>
          <w:tab w:val="left" w:pos="0"/>
          <w:tab w:val="left" w:pos="810"/>
        </w:tabs>
        <w:spacing w:after="120"/>
        <w:rPr>
          <w:rFonts w:ascii="Book Antiqua" w:hAnsi="Book Antiqua"/>
          <w:szCs w:val="22"/>
          <w:lang w:val="it-IT"/>
        </w:rPr>
      </w:pPr>
      <w:r w:rsidRPr="00CD1F5F">
        <w:rPr>
          <w:rFonts w:ascii="Segoe UI Symbol" w:hAnsi="Segoe UI Symbol" w:cs="Segoe UI Symbol"/>
          <w:szCs w:val="22"/>
          <w:lang w:val="it-IT"/>
        </w:rPr>
        <w:t>☐</w:t>
      </w:r>
      <w:r w:rsidRPr="00CD1F5F">
        <w:rPr>
          <w:rFonts w:ascii="Book Antiqua" w:hAnsi="Book Antiqua"/>
          <w:szCs w:val="22"/>
          <w:lang w:val="it-IT"/>
        </w:rPr>
        <w:t xml:space="preserve"> Botim i par</w:t>
      </w:r>
      <w:r w:rsidRPr="00CD1F5F">
        <w:rPr>
          <w:rFonts w:ascii="Book Antiqua" w:hAnsi="Book Antiqua" w:cs="Book Antiqua"/>
          <w:szCs w:val="22"/>
          <w:lang w:val="it-IT"/>
        </w:rPr>
        <w:t>ë</w:t>
      </w:r>
      <w:r w:rsidRPr="00CD1F5F">
        <w:rPr>
          <w:rFonts w:ascii="Book Antiqua" w:hAnsi="Book Antiqua"/>
          <w:szCs w:val="22"/>
          <w:lang w:val="it-IT"/>
        </w:rPr>
        <w:br/>
      </w:r>
      <w:r w:rsidRPr="00CD1F5F">
        <w:rPr>
          <w:rFonts w:ascii="Segoe UI Symbol" w:hAnsi="Segoe UI Symbol" w:cs="Segoe UI Symbol"/>
          <w:szCs w:val="22"/>
          <w:lang w:val="it-IT"/>
        </w:rPr>
        <w:t>☐</w:t>
      </w:r>
      <w:r w:rsidRPr="00CD1F5F">
        <w:rPr>
          <w:rFonts w:ascii="Book Antiqua" w:hAnsi="Book Antiqua"/>
          <w:szCs w:val="22"/>
          <w:lang w:val="it-IT"/>
        </w:rPr>
        <w:t xml:space="preserve"> Ribotim</w:t>
      </w:r>
      <w:r w:rsidRPr="00CD1F5F">
        <w:rPr>
          <w:rFonts w:ascii="Book Antiqua" w:hAnsi="Book Antiqua"/>
          <w:szCs w:val="22"/>
          <w:lang w:val="it-IT"/>
        </w:rPr>
        <w:br/>
      </w:r>
      <w:r w:rsidRPr="00CD1F5F">
        <w:rPr>
          <w:rFonts w:ascii="Segoe UI Symbol" w:hAnsi="Segoe UI Symbol" w:cs="Segoe UI Symbol"/>
          <w:szCs w:val="22"/>
          <w:lang w:val="it-IT"/>
        </w:rPr>
        <w:t>☐</w:t>
      </w:r>
      <w:r w:rsidRPr="00CD1F5F">
        <w:rPr>
          <w:rFonts w:ascii="Book Antiqua" w:hAnsi="Book Antiqua"/>
          <w:szCs w:val="22"/>
          <w:lang w:val="it-IT"/>
        </w:rPr>
        <w:t xml:space="preserve"> Edicion i ri</w:t>
      </w:r>
    </w:p>
    <w:p w14:paraId="4D6B0AF6" w14:textId="7CA57C9E" w:rsidR="007C4117" w:rsidRPr="00CD1F5F" w:rsidRDefault="007D02FB" w:rsidP="007C4117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Në përputhje me Rregulloren për Botime dhe bazuar në thirrjen publike të Universitetit të Shkencave të Aplikuara në Ferizaj për botim</w:t>
      </w:r>
      <w:r w:rsidR="00862E4E" w:rsidRPr="00CD1F5F">
        <w:rPr>
          <w:rFonts w:ascii="Book Antiqua" w:hAnsi="Book Antiqua"/>
          <w:szCs w:val="22"/>
        </w:rPr>
        <w:t xml:space="preserve"> të publikimeve</w:t>
      </w:r>
      <w:r w:rsidRPr="00CD1F5F">
        <w:rPr>
          <w:rFonts w:ascii="Book Antiqua" w:hAnsi="Book Antiqua"/>
          <w:szCs w:val="22"/>
        </w:rPr>
        <w:t>, unë/ne në cilësinë e autorit/autorëve deklaroj/deklarojmë se:</w:t>
      </w:r>
    </w:p>
    <w:p w14:paraId="0A1A4832" w14:textId="77777777" w:rsidR="007D02FB" w:rsidRPr="00CD1F5F" w:rsidRDefault="007D02FB" w:rsidP="007C4117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</w:p>
    <w:p w14:paraId="1E905C81" w14:textId="40474B23" w:rsidR="007C4117" w:rsidRPr="00CD1F5F" w:rsidRDefault="007C4117" w:rsidP="007C4117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Dorëshkrimi</w:t>
      </w:r>
      <w:r w:rsidR="007D02FB" w:rsidRPr="00CD1F5F">
        <w:rPr>
          <w:rFonts w:ascii="Book Antiqua" w:hAnsi="Book Antiqua"/>
          <w:szCs w:val="22"/>
        </w:rPr>
        <w:t>: __________________________________________________________</w:t>
      </w:r>
    </w:p>
    <w:p w14:paraId="72ABEBAC" w14:textId="77777777" w:rsidR="007C4117" w:rsidRPr="00CD1F5F" w:rsidRDefault="007C4117" w:rsidP="007C4117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______________________________________________________________________,</w:t>
      </w:r>
    </w:p>
    <w:p w14:paraId="035F807A" w14:textId="5BE83EE2" w:rsidR="007C4117" w:rsidRPr="00CD1F5F" w:rsidRDefault="007C4117" w:rsidP="007C4117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i përkrahur nga</w:t>
      </w:r>
      <w:r w:rsidR="007D02FB" w:rsidRPr="00CD1F5F">
        <w:rPr>
          <w:rFonts w:ascii="Book Antiqua" w:hAnsi="Book Antiqua"/>
          <w:szCs w:val="22"/>
        </w:rPr>
        <w:t xml:space="preserve"> </w:t>
      </w:r>
      <w:r w:rsidRPr="00CD1F5F">
        <w:rPr>
          <w:rFonts w:ascii="Book Antiqua" w:hAnsi="Book Antiqua"/>
          <w:szCs w:val="22"/>
        </w:rPr>
        <w:t>Fakulteti ______________</w:t>
      </w:r>
      <w:r w:rsidR="007D02FB" w:rsidRPr="00CD1F5F">
        <w:rPr>
          <w:rFonts w:ascii="Book Antiqua" w:hAnsi="Book Antiqua"/>
          <w:szCs w:val="22"/>
        </w:rPr>
        <w:t>_</w:t>
      </w:r>
      <w:r w:rsidRPr="00CD1F5F">
        <w:rPr>
          <w:rFonts w:ascii="Book Antiqua" w:hAnsi="Book Antiqua"/>
          <w:szCs w:val="22"/>
        </w:rPr>
        <w:t>________________________________,</w:t>
      </w:r>
    </w:p>
    <w:p w14:paraId="6A98869C" w14:textId="77777777" w:rsidR="00156D1D" w:rsidRPr="00CD1F5F" w:rsidRDefault="00156D1D" w:rsidP="007D02FB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paraqet punë autoriale të hartuar nga unë/ne dhe nuk përmban përmbajtje të marrë, përdorur ose paraqitur në kundërshtim me parimet e integritetit akademik dhe etikës profesionale.</w:t>
      </w:r>
    </w:p>
    <w:p w14:paraId="24F6CB47" w14:textId="279D0059" w:rsidR="00156D1D" w:rsidRPr="00CD1F5F" w:rsidRDefault="00156D1D" w:rsidP="007D02FB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 xml:space="preserve">Po ashtu, deklaroj/deklarojmë se ky dorëshkrim nuk është në shqyrtim apo procedurë botimi në ndonjë institucion tjetër. </w:t>
      </w:r>
      <w:r w:rsidR="007C04AA" w:rsidRPr="00CD1F5F">
        <w:rPr>
          <w:rFonts w:ascii="Book Antiqua" w:hAnsi="Book Antiqua"/>
          <w:szCs w:val="22"/>
        </w:rPr>
        <w:t>Për ribotimet dhe edicionet e reja</w:t>
      </w:r>
      <w:r w:rsidRPr="00CD1F5F">
        <w:rPr>
          <w:rFonts w:ascii="Book Antiqua" w:hAnsi="Book Antiqua"/>
          <w:szCs w:val="22"/>
        </w:rPr>
        <w:t>, deklaroj/deklarojmë se janë paraqitur të dhënat dhe dokumentacioni përkatës në përputhje me këtë rregullore dhe se posedoj/posedojmë ose kemi siguruar të drejtat e nevojshme për publikim.</w:t>
      </w:r>
    </w:p>
    <w:p w14:paraId="11E54A55" w14:textId="77777777" w:rsidR="00156D1D" w:rsidRPr="00CD1F5F" w:rsidRDefault="00156D1D" w:rsidP="00156D1D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Deklaroj/deklarojmë se nuk ekziston ndonjë konflikt interesi lidhur me përmbajtjen e publikimit dhe se janë respektuar të drejtat autoriale të bashkautorëve, botuesve ose institucioneve të tjera të përfshira.</w:t>
      </w:r>
    </w:p>
    <w:p w14:paraId="2461695C" w14:textId="77777777" w:rsidR="00156D1D" w:rsidRPr="00CD1F5F" w:rsidRDefault="00156D1D" w:rsidP="00156D1D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Gjatë hartimit të këtij dorëshkrimi janë respektuar parimet e ndershmërisë akademike, duke përfshirë citimin dhe referencimin e saktë të të gjitha burimeve dhe kontributeve të përdorura.</w:t>
      </w:r>
    </w:p>
    <w:p w14:paraId="4813B707" w14:textId="77777777" w:rsidR="00156D1D" w:rsidRPr="00CD1F5F" w:rsidRDefault="00156D1D" w:rsidP="00156D1D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Unë/ne mbaj/mbajmë përgjegjësi të plotë për përmbajtjen e dorëshkrimit dhe për çdo shkelje eventuale të rregullave kundër plagjiarizmit, të drejtave autoriale dhe dispozitave të tjera përkatëse.</w:t>
      </w:r>
    </w:p>
    <w:p w14:paraId="603F8D2B" w14:textId="77777777" w:rsidR="007C4117" w:rsidRPr="00CD1F5F" w:rsidRDefault="007C4117" w:rsidP="007C4117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</w:p>
    <w:p w14:paraId="0117855D" w14:textId="77777777" w:rsidR="007C4117" w:rsidRPr="00CD1F5F" w:rsidRDefault="007C4117" w:rsidP="00C8479E">
      <w:pPr>
        <w:tabs>
          <w:tab w:val="left" w:pos="0"/>
          <w:tab w:val="left" w:pos="810"/>
        </w:tabs>
        <w:jc w:val="both"/>
        <w:rPr>
          <w:rFonts w:ascii="Book Antiqua" w:hAnsi="Book Antiqua"/>
          <w:b/>
          <w:szCs w:val="22"/>
        </w:rPr>
      </w:pPr>
      <w:r w:rsidRPr="00CD1F5F">
        <w:rPr>
          <w:rFonts w:ascii="Book Antiqua" w:hAnsi="Book Antiqua"/>
          <w:b/>
          <w:szCs w:val="22"/>
        </w:rPr>
        <w:t>Autori/ët   (emri dhe mbiemri, nënshkrimi)</w:t>
      </w:r>
    </w:p>
    <w:p w14:paraId="5B6DA236" w14:textId="77777777" w:rsidR="007C4117" w:rsidRPr="00CD1F5F" w:rsidRDefault="007C4117" w:rsidP="00C8479E">
      <w:pPr>
        <w:tabs>
          <w:tab w:val="left" w:pos="0"/>
          <w:tab w:val="left" w:pos="810"/>
        </w:tabs>
        <w:jc w:val="both"/>
        <w:rPr>
          <w:rFonts w:ascii="Book Antiqua" w:hAnsi="Book Antiqua"/>
          <w:sz w:val="24"/>
        </w:rPr>
      </w:pPr>
    </w:p>
    <w:p w14:paraId="17F4CFF4" w14:textId="15EE3B4D" w:rsidR="007C4117" w:rsidRPr="00CD1F5F" w:rsidRDefault="007C4117" w:rsidP="00C8479E">
      <w:pPr>
        <w:tabs>
          <w:tab w:val="left" w:pos="0"/>
          <w:tab w:val="left" w:pos="810"/>
        </w:tabs>
        <w:jc w:val="both"/>
        <w:rPr>
          <w:rFonts w:ascii="Book Antiqua" w:hAnsi="Book Antiqua"/>
          <w:sz w:val="24"/>
        </w:rPr>
      </w:pPr>
      <w:r w:rsidRPr="00CD1F5F">
        <w:rPr>
          <w:rFonts w:ascii="Book Antiqua" w:hAnsi="Book Antiqua"/>
          <w:sz w:val="24"/>
        </w:rPr>
        <w:t>1.____________________</w:t>
      </w:r>
      <w:r w:rsidR="00C8479E" w:rsidRPr="00CD1F5F">
        <w:rPr>
          <w:rFonts w:ascii="Book Antiqua" w:hAnsi="Book Antiqua"/>
          <w:sz w:val="24"/>
        </w:rPr>
        <w:t>____</w:t>
      </w:r>
      <w:r w:rsidRPr="00CD1F5F">
        <w:rPr>
          <w:rFonts w:ascii="Book Antiqua" w:hAnsi="Book Antiqua"/>
          <w:sz w:val="24"/>
        </w:rPr>
        <w:t xml:space="preserve">         _________________</w:t>
      </w:r>
    </w:p>
    <w:p w14:paraId="25DA916B" w14:textId="77777777" w:rsidR="007C4117" w:rsidRPr="00CD1F5F" w:rsidRDefault="007C4117" w:rsidP="00C8479E">
      <w:pPr>
        <w:tabs>
          <w:tab w:val="left" w:pos="0"/>
          <w:tab w:val="left" w:pos="810"/>
        </w:tabs>
        <w:jc w:val="both"/>
        <w:rPr>
          <w:rFonts w:ascii="Book Antiqua" w:hAnsi="Book Antiqua"/>
          <w:sz w:val="24"/>
        </w:rPr>
      </w:pPr>
    </w:p>
    <w:p w14:paraId="4D097E2D" w14:textId="77777777" w:rsidR="007C4117" w:rsidRPr="00CD1F5F" w:rsidRDefault="007C4117" w:rsidP="00C8479E">
      <w:pPr>
        <w:tabs>
          <w:tab w:val="left" w:pos="0"/>
          <w:tab w:val="left" w:pos="810"/>
        </w:tabs>
        <w:jc w:val="both"/>
        <w:rPr>
          <w:rFonts w:ascii="Book Antiqua" w:hAnsi="Book Antiqua"/>
          <w:sz w:val="24"/>
        </w:rPr>
      </w:pPr>
      <w:r w:rsidRPr="00CD1F5F">
        <w:rPr>
          <w:rFonts w:ascii="Book Antiqua" w:hAnsi="Book Antiqua"/>
          <w:sz w:val="24"/>
        </w:rPr>
        <w:t>2. _______________________          _________________</w:t>
      </w:r>
    </w:p>
    <w:p w14:paraId="003A690E" w14:textId="77777777" w:rsidR="007C4117" w:rsidRPr="00CD1F5F" w:rsidRDefault="007C4117" w:rsidP="00C8479E">
      <w:pPr>
        <w:tabs>
          <w:tab w:val="left" w:pos="0"/>
          <w:tab w:val="left" w:pos="810"/>
        </w:tabs>
        <w:jc w:val="both"/>
        <w:rPr>
          <w:rFonts w:ascii="Book Antiqua" w:hAnsi="Book Antiqua"/>
          <w:sz w:val="24"/>
        </w:rPr>
      </w:pPr>
    </w:p>
    <w:p w14:paraId="5BDCF65B" w14:textId="77777777" w:rsidR="007C4117" w:rsidRPr="00CD1F5F" w:rsidRDefault="007C4117" w:rsidP="00C8479E">
      <w:pPr>
        <w:tabs>
          <w:tab w:val="left" w:pos="0"/>
          <w:tab w:val="left" w:pos="810"/>
        </w:tabs>
        <w:jc w:val="both"/>
        <w:rPr>
          <w:rFonts w:ascii="Book Antiqua" w:hAnsi="Book Antiqua"/>
          <w:sz w:val="24"/>
        </w:rPr>
      </w:pPr>
      <w:r w:rsidRPr="00CD1F5F">
        <w:rPr>
          <w:rFonts w:ascii="Book Antiqua" w:hAnsi="Book Antiqua"/>
          <w:sz w:val="24"/>
        </w:rPr>
        <w:t>3._______________________          _________________</w:t>
      </w:r>
    </w:p>
    <w:p w14:paraId="492B42E6" w14:textId="667A4378" w:rsidR="004E6378" w:rsidRPr="00CD1F5F" w:rsidRDefault="001E7DCB" w:rsidP="009C6435">
      <w:pPr>
        <w:tabs>
          <w:tab w:val="left" w:pos="0"/>
          <w:tab w:val="left" w:pos="810"/>
        </w:tabs>
        <w:spacing w:after="120"/>
        <w:jc w:val="both"/>
        <w:rPr>
          <w:sz w:val="24"/>
        </w:rPr>
      </w:pPr>
      <w:r w:rsidRPr="00CD1F5F">
        <w:rPr>
          <w:rFonts w:ascii="Book Antiqua" w:eastAsia="Calibri" w:hAnsi="Book Antiqua" w:cs="Times New Roman"/>
          <w:noProof/>
          <w:sz w:val="24"/>
          <w:lang w:val="en-US" w:eastAsia="en-US"/>
        </w:rPr>
        <w:lastRenderedPageBreak/>
        <w:drawing>
          <wp:anchor distT="0" distB="0" distL="114300" distR="114300" simplePos="0" relativeHeight="251681792" behindDoc="0" locked="0" layoutInCell="1" allowOverlap="1" wp14:anchorId="380FCAB9" wp14:editId="6EC2067A">
            <wp:simplePos x="0" y="0"/>
            <wp:positionH relativeFrom="margin">
              <wp:posOffset>28575</wp:posOffset>
            </wp:positionH>
            <wp:positionV relativeFrom="paragraph">
              <wp:posOffset>217</wp:posOffset>
            </wp:positionV>
            <wp:extent cx="5991860" cy="1219200"/>
            <wp:effectExtent l="0" t="0" r="8890" b="0"/>
            <wp:wrapTopAndBottom/>
            <wp:docPr id="1768416145" name="Picture 0" descr="Graphic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aphic1.jp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D9A5780" w14:textId="74F488F8" w:rsidR="00C61B43" w:rsidRPr="00CD1F5F" w:rsidRDefault="00BB0AD4" w:rsidP="00C61B43">
      <w:pPr>
        <w:tabs>
          <w:tab w:val="left" w:pos="0"/>
          <w:tab w:val="left" w:pos="810"/>
        </w:tabs>
        <w:spacing w:after="120"/>
        <w:jc w:val="both"/>
        <w:rPr>
          <w:sz w:val="24"/>
        </w:rPr>
      </w:pPr>
      <w:r w:rsidRPr="00CD1F5F">
        <w:rPr>
          <w:rFonts w:ascii="Book Antiqua" w:hAnsi="Book Antiqua"/>
          <w:sz w:val="24"/>
        </w:rPr>
        <w:t>Fakulteti:________________________________</w:t>
      </w:r>
    </w:p>
    <w:p w14:paraId="751B93C0" w14:textId="77777777" w:rsidR="00C61B43" w:rsidRPr="00CD1F5F" w:rsidRDefault="00C61B43" w:rsidP="00C61B43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b/>
          <w:sz w:val="24"/>
        </w:rPr>
      </w:pPr>
    </w:p>
    <w:p w14:paraId="3E002D2D" w14:textId="04182316" w:rsidR="00C61B43" w:rsidRPr="00CD1F5F" w:rsidRDefault="00C61B43" w:rsidP="00C61B43">
      <w:pPr>
        <w:tabs>
          <w:tab w:val="left" w:pos="0"/>
          <w:tab w:val="left" w:pos="810"/>
        </w:tabs>
        <w:spacing w:after="120"/>
        <w:jc w:val="center"/>
        <w:rPr>
          <w:rFonts w:ascii="Book Antiqua" w:hAnsi="Book Antiqua"/>
          <w:b/>
          <w:sz w:val="28"/>
          <w:szCs w:val="28"/>
        </w:rPr>
      </w:pPr>
      <w:r w:rsidRPr="00CD1F5F">
        <w:rPr>
          <w:rFonts w:ascii="Book Antiqua" w:hAnsi="Book Antiqua"/>
          <w:b/>
          <w:sz w:val="28"/>
          <w:szCs w:val="28"/>
        </w:rPr>
        <w:t>Formular aplikimi</w:t>
      </w:r>
      <w:r w:rsidR="00BB0AD4" w:rsidRPr="00CD1F5F">
        <w:rPr>
          <w:rFonts w:ascii="Book Antiqua" w:hAnsi="Book Antiqua"/>
          <w:b/>
          <w:sz w:val="28"/>
          <w:szCs w:val="28"/>
        </w:rPr>
        <w:t xml:space="preserve"> për</w:t>
      </w:r>
      <w:r w:rsidRPr="00CD1F5F">
        <w:rPr>
          <w:rFonts w:ascii="Book Antiqua" w:hAnsi="Book Antiqua"/>
          <w:b/>
          <w:sz w:val="28"/>
          <w:szCs w:val="28"/>
        </w:rPr>
        <w:t xml:space="preserve"> </w:t>
      </w:r>
      <w:r w:rsidR="00BB0AD4" w:rsidRPr="00CD1F5F">
        <w:rPr>
          <w:rFonts w:ascii="Book Antiqua" w:hAnsi="Book Antiqua"/>
          <w:b/>
          <w:sz w:val="28"/>
          <w:szCs w:val="28"/>
        </w:rPr>
        <w:t xml:space="preserve">inicimin e procedurës së botimit të publikimit </w:t>
      </w:r>
    </w:p>
    <w:p w14:paraId="4474D5AC" w14:textId="77777777" w:rsidR="001E7DCB" w:rsidRPr="00CD1F5F" w:rsidRDefault="001E7DCB" w:rsidP="001E7DCB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b/>
          <w:bCs/>
          <w:sz w:val="24"/>
          <w:lang w:val="it-IT"/>
        </w:rPr>
      </w:pPr>
    </w:p>
    <w:p w14:paraId="36F176DD" w14:textId="7B7B4E39" w:rsidR="001E7DCB" w:rsidRPr="00CD1F5F" w:rsidRDefault="001E7DCB" w:rsidP="001E7DCB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b/>
          <w:bCs/>
          <w:szCs w:val="22"/>
          <w:lang w:val="it-IT"/>
        </w:rPr>
      </w:pPr>
      <w:r w:rsidRPr="00CD1F5F">
        <w:rPr>
          <w:rFonts w:ascii="Book Antiqua" w:hAnsi="Book Antiqua"/>
          <w:b/>
          <w:bCs/>
          <w:szCs w:val="22"/>
          <w:lang w:val="it-IT"/>
        </w:rPr>
        <w:t>Lloji i publikimit:</w:t>
      </w:r>
    </w:p>
    <w:p w14:paraId="6869BB4C" w14:textId="77777777" w:rsidR="001E7DCB" w:rsidRPr="00CD1F5F" w:rsidRDefault="001E7DCB" w:rsidP="001E7DCB">
      <w:pPr>
        <w:tabs>
          <w:tab w:val="left" w:pos="0"/>
          <w:tab w:val="left" w:pos="810"/>
        </w:tabs>
        <w:spacing w:after="120"/>
        <w:rPr>
          <w:rFonts w:ascii="Book Antiqua" w:hAnsi="Book Antiqua"/>
          <w:szCs w:val="22"/>
          <w:lang w:val="it-IT"/>
        </w:rPr>
      </w:pPr>
      <w:r w:rsidRPr="00CD1F5F">
        <w:rPr>
          <w:rFonts w:ascii="Segoe UI Symbol" w:hAnsi="Segoe UI Symbol" w:cs="Segoe UI Symbol"/>
          <w:szCs w:val="22"/>
          <w:lang w:val="it-IT"/>
        </w:rPr>
        <w:t>☐</w:t>
      </w:r>
      <w:r w:rsidRPr="00CD1F5F">
        <w:rPr>
          <w:rFonts w:ascii="Book Antiqua" w:hAnsi="Book Antiqua"/>
          <w:szCs w:val="22"/>
          <w:lang w:val="it-IT"/>
        </w:rPr>
        <w:t xml:space="preserve"> Botim i par</w:t>
      </w:r>
      <w:r w:rsidRPr="00CD1F5F">
        <w:rPr>
          <w:rFonts w:ascii="Book Antiqua" w:hAnsi="Book Antiqua" w:cs="Book Antiqua"/>
          <w:szCs w:val="22"/>
          <w:lang w:val="it-IT"/>
        </w:rPr>
        <w:t>ë</w:t>
      </w:r>
      <w:r w:rsidRPr="00CD1F5F">
        <w:rPr>
          <w:rFonts w:ascii="Book Antiqua" w:hAnsi="Book Antiqua"/>
          <w:szCs w:val="22"/>
          <w:lang w:val="it-IT"/>
        </w:rPr>
        <w:br/>
      </w:r>
      <w:r w:rsidRPr="00CD1F5F">
        <w:rPr>
          <w:rFonts w:ascii="Segoe UI Symbol" w:hAnsi="Segoe UI Symbol" w:cs="Segoe UI Symbol"/>
          <w:szCs w:val="22"/>
          <w:lang w:val="it-IT"/>
        </w:rPr>
        <w:t>☐</w:t>
      </w:r>
      <w:r w:rsidRPr="00CD1F5F">
        <w:rPr>
          <w:rFonts w:ascii="Book Antiqua" w:hAnsi="Book Antiqua"/>
          <w:szCs w:val="22"/>
          <w:lang w:val="it-IT"/>
        </w:rPr>
        <w:t xml:space="preserve"> Ribotim</w:t>
      </w:r>
      <w:r w:rsidRPr="00CD1F5F">
        <w:rPr>
          <w:rFonts w:ascii="Book Antiqua" w:hAnsi="Book Antiqua"/>
          <w:szCs w:val="22"/>
          <w:lang w:val="it-IT"/>
        </w:rPr>
        <w:br/>
      </w:r>
      <w:r w:rsidRPr="00CD1F5F">
        <w:rPr>
          <w:rFonts w:ascii="Segoe UI Symbol" w:hAnsi="Segoe UI Symbol" w:cs="Segoe UI Symbol"/>
          <w:szCs w:val="22"/>
          <w:lang w:val="it-IT"/>
        </w:rPr>
        <w:t>☐</w:t>
      </w:r>
      <w:r w:rsidRPr="00CD1F5F">
        <w:rPr>
          <w:rFonts w:ascii="Book Antiqua" w:hAnsi="Book Antiqua"/>
          <w:szCs w:val="22"/>
          <w:lang w:val="it-IT"/>
        </w:rPr>
        <w:t xml:space="preserve"> Edicion i ri</w:t>
      </w:r>
    </w:p>
    <w:p w14:paraId="1D3CFD17" w14:textId="77777777" w:rsidR="001E7DCB" w:rsidRPr="00CD1F5F" w:rsidRDefault="001E7DCB" w:rsidP="00C61B43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</w:p>
    <w:p w14:paraId="3E0CF9DE" w14:textId="5135EFCA" w:rsidR="00C61B43" w:rsidRPr="00CD1F5F" w:rsidRDefault="00C61B43" w:rsidP="00C61B43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 xml:space="preserve">Në përputhje me Rregulloren për Botime dhe bazuar në thirrjen publike të Universitetit të Shkencave të Aplikuara në Ferizaj për botim të </w:t>
      </w:r>
      <w:r w:rsidR="00862E4E" w:rsidRPr="00CD1F5F">
        <w:rPr>
          <w:rFonts w:ascii="Book Antiqua" w:hAnsi="Book Antiqua"/>
          <w:szCs w:val="22"/>
        </w:rPr>
        <w:t>publikimeve</w:t>
      </w:r>
      <w:r w:rsidRPr="00CD1F5F">
        <w:rPr>
          <w:rFonts w:ascii="Book Antiqua" w:hAnsi="Book Antiqua"/>
          <w:szCs w:val="22"/>
        </w:rPr>
        <w:t xml:space="preserve">, aplikoj/aplikojmë për </w:t>
      </w:r>
      <w:r w:rsidR="009530C1" w:rsidRPr="00CD1F5F">
        <w:rPr>
          <w:rFonts w:ascii="Book Antiqua" w:hAnsi="Book Antiqua"/>
          <w:szCs w:val="22"/>
        </w:rPr>
        <w:t xml:space="preserve">inicimin e procedurës së botimit të publikimit </w:t>
      </w:r>
      <w:r w:rsidRPr="00CD1F5F">
        <w:rPr>
          <w:rFonts w:ascii="Book Antiqua" w:hAnsi="Book Antiqua"/>
          <w:szCs w:val="22"/>
        </w:rPr>
        <w:t xml:space="preserve">dhe </w:t>
      </w:r>
      <w:r w:rsidR="00862E4E" w:rsidRPr="00CD1F5F">
        <w:rPr>
          <w:rFonts w:ascii="Book Antiqua" w:hAnsi="Book Antiqua"/>
          <w:szCs w:val="22"/>
        </w:rPr>
        <w:t>atë me:</w:t>
      </w:r>
    </w:p>
    <w:p w14:paraId="12DA80C2" w14:textId="77777777" w:rsidR="00C61B43" w:rsidRPr="00CD1F5F" w:rsidRDefault="00C61B43">
      <w:pPr>
        <w:pStyle w:val="ListParagraph"/>
        <w:numPr>
          <w:ilvl w:val="1"/>
          <w:numId w:val="12"/>
        </w:numPr>
        <w:tabs>
          <w:tab w:val="left" w:pos="0"/>
          <w:tab w:val="left" w:pos="810"/>
        </w:tabs>
        <w:spacing w:after="120"/>
        <w:ind w:left="45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mbështetje financimi</w:t>
      </w:r>
    </w:p>
    <w:p w14:paraId="638A5469" w14:textId="77777777" w:rsidR="00C61B43" w:rsidRPr="00CD1F5F" w:rsidRDefault="00C61B43">
      <w:pPr>
        <w:pStyle w:val="ListParagraph"/>
        <w:numPr>
          <w:ilvl w:val="1"/>
          <w:numId w:val="12"/>
        </w:numPr>
        <w:tabs>
          <w:tab w:val="left" w:pos="0"/>
          <w:tab w:val="left" w:pos="810"/>
        </w:tabs>
        <w:spacing w:after="120"/>
        <w:ind w:left="45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vetëfinancim</w:t>
      </w:r>
    </w:p>
    <w:p w14:paraId="75B850FC" w14:textId="77777777" w:rsidR="000A71E3" w:rsidRPr="00CD1F5F" w:rsidRDefault="000A71E3" w:rsidP="00C61B43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</w:p>
    <w:p w14:paraId="4CD53A5A" w14:textId="6B534CDB" w:rsidR="00C61B43" w:rsidRPr="00CD1F5F" w:rsidRDefault="00C61B43" w:rsidP="00C61B43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 xml:space="preserve"> të dorëshkrimit:</w:t>
      </w:r>
    </w:p>
    <w:p w14:paraId="2B2C725A" w14:textId="77777777" w:rsidR="00C61B43" w:rsidRPr="00CD1F5F" w:rsidRDefault="00C61B43" w:rsidP="00C61B43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___________________________________________________________________________</w:t>
      </w:r>
    </w:p>
    <w:p w14:paraId="632BB07F" w14:textId="77777777" w:rsidR="00C61B43" w:rsidRPr="00CD1F5F" w:rsidRDefault="00C61B43" w:rsidP="00C61B43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</w:p>
    <w:p w14:paraId="1E1EF51F" w14:textId="523F0C4C" w:rsidR="00C61B43" w:rsidRPr="00CD1F5F" w:rsidRDefault="00C61B43" w:rsidP="00C61B43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 xml:space="preserve">Formularit </w:t>
      </w:r>
      <w:r w:rsidR="000A71E3" w:rsidRPr="00CD1F5F">
        <w:rPr>
          <w:rFonts w:ascii="Book Antiqua" w:hAnsi="Book Antiqua"/>
          <w:szCs w:val="22"/>
        </w:rPr>
        <w:t xml:space="preserve">për inicimin e procedurës së botimit të publikimit </w:t>
      </w:r>
      <w:r w:rsidRPr="00CD1F5F">
        <w:rPr>
          <w:rFonts w:ascii="Book Antiqua" w:hAnsi="Book Antiqua"/>
          <w:szCs w:val="22"/>
        </w:rPr>
        <w:t>ia bashkëngjis/bashkëngjisim dokumentacionin:</w:t>
      </w:r>
    </w:p>
    <w:p w14:paraId="24AE58D7" w14:textId="77777777" w:rsidR="00C61B43" w:rsidRPr="00CD1F5F" w:rsidRDefault="00C61B43" w:rsidP="00C61B43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i/>
          <w:szCs w:val="22"/>
        </w:rPr>
      </w:pPr>
      <w:r w:rsidRPr="00CD1F5F">
        <w:rPr>
          <w:rFonts w:ascii="Book Antiqua" w:hAnsi="Book Antiqua"/>
          <w:i/>
          <w:szCs w:val="22"/>
        </w:rPr>
        <w:t>Deklaratën e origjinalitetit;</w:t>
      </w:r>
    </w:p>
    <w:p w14:paraId="5FFE39B8" w14:textId="14DDF52B" w:rsidR="00C61B43" w:rsidRPr="00CD1F5F" w:rsidRDefault="00C61B43" w:rsidP="00C61B43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i/>
          <w:szCs w:val="22"/>
        </w:rPr>
      </w:pPr>
      <w:r w:rsidRPr="00CD1F5F">
        <w:rPr>
          <w:rFonts w:ascii="Book Antiqua" w:hAnsi="Book Antiqua"/>
          <w:i/>
          <w:szCs w:val="22"/>
        </w:rPr>
        <w:t>Dorëshkrimin përfundimtar, në formë fizike dhe elektronike (në format Word dhe PDF).</w:t>
      </w:r>
    </w:p>
    <w:p w14:paraId="36F92BE0" w14:textId="77777777" w:rsidR="00C61B43" w:rsidRPr="00CD1F5F" w:rsidRDefault="00C61B43" w:rsidP="00C61B43">
      <w:pPr>
        <w:tabs>
          <w:tab w:val="left" w:pos="0"/>
          <w:tab w:val="left" w:pos="810"/>
        </w:tabs>
        <w:jc w:val="both"/>
        <w:rPr>
          <w:rFonts w:ascii="Book Antiqua" w:hAnsi="Book Antiqua"/>
          <w:b/>
          <w:szCs w:val="22"/>
        </w:rPr>
      </w:pPr>
    </w:p>
    <w:p w14:paraId="0423C967" w14:textId="77777777" w:rsidR="003A58BD" w:rsidRPr="00CD1F5F" w:rsidRDefault="003A58BD" w:rsidP="00C61B43">
      <w:pPr>
        <w:tabs>
          <w:tab w:val="left" w:pos="0"/>
          <w:tab w:val="left" w:pos="810"/>
        </w:tabs>
        <w:jc w:val="both"/>
        <w:rPr>
          <w:rFonts w:ascii="Book Antiqua" w:hAnsi="Book Antiqua"/>
          <w:b/>
          <w:szCs w:val="22"/>
        </w:rPr>
      </w:pPr>
    </w:p>
    <w:p w14:paraId="1014F6A9" w14:textId="77777777" w:rsidR="00C61B43" w:rsidRPr="00CD1F5F" w:rsidRDefault="00C61B43" w:rsidP="00C61B43">
      <w:pPr>
        <w:tabs>
          <w:tab w:val="left" w:pos="0"/>
          <w:tab w:val="left" w:pos="810"/>
        </w:tabs>
        <w:jc w:val="both"/>
        <w:rPr>
          <w:rFonts w:ascii="Book Antiqua" w:hAnsi="Book Antiqua"/>
          <w:b/>
          <w:szCs w:val="22"/>
        </w:rPr>
      </w:pPr>
      <w:r w:rsidRPr="00CD1F5F">
        <w:rPr>
          <w:rFonts w:ascii="Book Antiqua" w:hAnsi="Book Antiqua"/>
          <w:b/>
          <w:szCs w:val="22"/>
        </w:rPr>
        <w:t>Autori/ët  (emri dhe mbiemri, nënshkrimi)</w:t>
      </w:r>
    </w:p>
    <w:p w14:paraId="0F477369" w14:textId="77777777" w:rsidR="00C61B43" w:rsidRPr="00CD1F5F" w:rsidRDefault="00C61B43" w:rsidP="00C61B43">
      <w:pPr>
        <w:tabs>
          <w:tab w:val="left" w:pos="0"/>
          <w:tab w:val="left" w:pos="810"/>
        </w:tabs>
        <w:jc w:val="both"/>
        <w:rPr>
          <w:rFonts w:ascii="Book Antiqua" w:hAnsi="Book Antiqua"/>
          <w:szCs w:val="22"/>
        </w:rPr>
      </w:pPr>
    </w:p>
    <w:p w14:paraId="43233798" w14:textId="77777777" w:rsidR="00C61B43" w:rsidRPr="00CD1F5F" w:rsidRDefault="00C61B43" w:rsidP="00C61B43">
      <w:pPr>
        <w:tabs>
          <w:tab w:val="left" w:pos="0"/>
          <w:tab w:val="left" w:pos="810"/>
        </w:tabs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1.________________________         _________________</w:t>
      </w:r>
    </w:p>
    <w:p w14:paraId="3918A1C1" w14:textId="77777777" w:rsidR="00C61B43" w:rsidRPr="00CD1F5F" w:rsidRDefault="00C61B43" w:rsidP="00C61B43">
      <w:pPr>
        <w:tabs>
          <w:tab w:val="left" w:pos="0"/>
          <w:tab w:val="left" w:pos="810"/>
        </w:tabs>
        <w:jc w:val="both"/>
        <w:rPr>
          <w:rFonts w:ascii="Book Antiqua" w:hAnsi="Book Antiqua"/>
          <w:szCs w:val="22"/>
        </w:rPr>
      </w:pPr>
    </w:p>
    <w:p w14:paraId="0102334C" w14:textId="77777777" w:rsidR="00C61B43" w:rsidRPr="00CD1F5F" w:rsidRDefault="00C61B43" w:rsidP="00C61B43">
      <w:pPr>
        <w:tabs>
          <w:tab w:val="left" w:pos="0"/>
          <w:tab w:val="left" w:pos="810"/>
        </w:tabs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2. _______________________          _________________</w:t>
      </w:r>
    </w:p>
    <w:p w14:paraId="4C769757" w14:textId="77777777" w:rsidR="00C61B43" w:rsidRPr="00CD1F5F" w:rsidRDefault="00C61B43" w:rsidP="00C61B43">
      <w:pPr>
        <w:tabs>
          <w:tab w:val="left" w:pos="0"/>
          <w:tab w:val="left" w:pos="810"/>
        </w:tabs>
        <w:jc w:val="both"/>
        <w:rPr>
          <w:rFonts w:ascii="Book Antiqua" w:hAnsi="Book Antiqua"/>
          <w:szCs w:val="22"/>
        </w:rPr>
      </w:pPr>
    </w:p>
    <w:p w14:paraId="7C98CF4D" w14:textId="77777777" w:rsidR="00C61B43" w:rsidRPr="00CD1F5F" w:rsidRDefault="00C61B43" w:rsidP="00C61B43">
      <w:pPr>
        <w:tabs>
          <w:tab w:val="left" w:pos="0"/>
          <w:tab w:val="left" w:pos="810"/>
        </w:tabs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3._______________________          _________________</w:t>
      </w:r>
    </w:p>
    <w:p w14:paraId="0D55BB74" w14:textId="77777777" w:rsidR="00C61B43" w:rsidRPr="00CD1F5F" w:rsidRDefault="00C61B43" w:rsidP="00C61B43">
      <w:pPr>
        <w:tabs>
          <w:tab w:val="left" w:pos="0"/>
          <w:tab w:val="left" w:pos="810"/>
        </w:tabs>
        <w:jc w:val="both"/>
        <w:rPr>
          <w:rFonts w:ascii="Book Antiqua" w:hAnsi="Book Antiqua"/>
          <w:sz w:val="24"/>
        </w:rPr>
      </w:pPr>
    </w:p>
    <w:p w14:paraId="190FC760" w14:textId="20FC7781" w:rsidR="00D4013A" w:rsidRPr="00CD1F5F" w:rsidRDefault="00D4013A" w:rsidP="009C6435">
      <w:pPr>
        <w:tabs>
          <w:tab w:val="left" w:pos="0"/>
          <w:tab w:val="left" w:pos="810"/>
        </w:tabs>
        <w:spacing w:after="120"/>
        <w:jc w:val="both"/>
        <w:rPr>
          <w:sz w:val="24"/>
        </w:rPr>
      </w:pPr>
      <w:r w:rsidRPr="00CD1F5F">
        <w:rPr>
          <w:rFonts w:ascii="Book Antiqua" w:eastAsia="Calibri" w:hAnsi="Book Antiqua" w:cs="Times New Roman"/>
          <w:noProof/>
          <w:sz w:val="24"/>
          <w:lang w:val="en-US" w:eastAsia="en-US"/>
        </w:rPr>
        <w:lastRenderedPageBreak/>
        <w:drawing>
          <wp:anchor distT="0" distB="0" distL="114300" distR="114300" simplePos="0" relativeHeight="251671552" behindDoc="0" locked="0" layoutInCell="1" allowOverlap="1" wp14:anchorId="0C823C4D" wp14:editId="2B01A341">
            <wp:simplePos x="0" y="0"/>
            <wp:positionH relativeFrom="margin">
              <wp:posOffset>28575</wp:posOffset>
            </wp:positionH>
            <wp:positionV relativeFrom="paragraph">
              <wp:posOffset>0</wp:posOffset>
            </wp:positionV>
            <wp:extent cx="5991860" cy="1219200"/>
            <wp:effectExtent l="0" t="0" r="8890" b="0"/>
            <wp:wrapTopAndBottom/>
            <wp:docPr id="631762366" name="Picture 0" descr="Graphic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aphic1.jp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D1F5F">
        <w:rPr>
          <w:rFonts w:ascii="Book Antiqua" w:hAnsi="Book Antiqua"/>
          <w:sz w:val="24"/>
        </w:rPr>
        <w:t>Këshillit Botues</w:t>
      </w:r>
    </w:p>
    <w:p w14:paraId="1061CE6E" w14:textId="77777777" w:rsidR="00D4013A" w:rsidRPr="00CD1F5F" w:rsidRDefault="00D4013A" w:rsidP="00D4013A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b/>
          <w:sz w:val="24"/>
        </w:rPr>
      </w:pPr>
    </w:p>
    <w:p w14:paraId="605E671B" w14:textId="150AFE22" w:rsidR="00D4013A" w:rsidRPr="00CD1F5F" w:rsidRDefault="00D4013A" w:rsidP="00D4013A">
      <w:pPr>
        <w:tabs>
          <w:tab w:val="left" w:pos="0"/>
          <w:tab w:val="left" w:pos="810"/>
        </w:tabs>
        <w:spacing w:after="120"/>
        <w:jc w:val="center"/>
        <w:rPr>
          <w:rFonts w:ascii="Book Antiqua" w:hAnsi="Book Antiqua"/>
          <w:b/>
          <w:sz w:val="28"/>
          <w:szCs w:val="28"/>
        </w:rPr>
      </w:pPr>
      <w:r w:rsidRPr="00CD1F5F">
        <w:rPr>
          <w:rFonts w:ascii="Book Antiqua" w:hAnsi="Book Antiqua"/>
          <w:b/>
          <w:sz w:val="28"/>
          <w:szCs w:val="28"/>
        </w:rPr>
        <w:t>Formular aplikimi për botime</w:t>
      </w:r>
    </w:p>
    <w:p w14:paraId="385ECC4D" w14:textId="77777777" w:rsidR="001E7DCB" w:rsidRPr="00CD1F5F" w:rsidRDefault="001E7DCB" w:rsidP="001E7DCB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b/>
          <w:bCs/>
          <w:szCs w:val="22"/>
          <w:lang w:val="it-IT"/>
        </w:rPr>
      </w:pPr>
      <w:r w:rsidRPr="00CD1F5F">
        <w:rPr>
          <w:rFonts w:ascii="Book Antiqua" w:hAnsi="Book Antiqua"/>
          <w:b/>
          <w:bCs/>
          <w:szCs w:val="22"/>
          <w:lang w:val="it-IT"/>
        </w:rPr>
        <w:t>Lloji i publikimit:</w:t>
      </w:r>
    </w:p>
    <w:p w14:paraId="27D0685C" w14:textId="77777777" w:rsidR="001E7DCB" w:rsidRPr="00CD1F5F" w:rsidRDefault="001E7DCB" w:rsidP="001E7DCB">
      <w:pPr>
        <w:tabs>
          <w:tab w:val="left" w:pos="0"/>
          <w:tab w:val="left" w:pos="810"/>
        </w:tabs>
        <w:spacing w:after="120"/>
        <w:rPr>
          <w:rFonts w:ascii="Book Antiqua" w:hAnsi="Book Antiqua"/>
          <w:szCs w:val="22"/>
          <w:lang w:val="it-IT"/>
        </w:rPr>
      </w:pPr>
      <w:r w:rsidRPr="00CD1F5F">
        <w:rPr>
          <w:rFonts w:ascii="Segoe UI Symbol" w:hAnsi="Segoe UI Symbol" w:cs="Segoe UI Symbol"/>
          <w:szCs w:val="22"/>
          <w:lang w:val="it-IT"/>
        </w:rPr>
        <w:t>☐</w:t>
      </w:r>
      <w:r w:rsidRPr="00CD1F5F">
        <w:rPr>
          <w:rFonts w:ascii="Book Antiqua" w:hAnsi="Book Antiqua"/>
          <w:szCs w:val="22"/>
          <w:lang w:val="it-IT"/>
        </w:rPr>
        <w:t xml:space="preserve"> Botim i par</w:t>
      </w:r>
      <w:r w:rsidRPr="00CD1F5F">
        <w:rPr>
          <w:rFonts w:ascii="Book Antiqua" w:hAnsi="Book Antiqua" w:cs="Book Antiqua"/>
          <w:szCs w:val="22"/>
          <w:lang w:val="it-IT"/>
        </w:rPr>
        <w:t>ë</w:t>
      </w:r>
      <w:r w:rsidRPr="00CD1F5F">
        <w:rPr>
          <w:rFonts w:ascii="Book Antiqua" w:hAnsi="Book Antiqua"/>
          <w:szCs w:val="22"/>
          <w:lang w:val="it-IT"/>
        </w:rPr>
        <w:br/>
      </w:r>
      <w:r w:rsidRPr="00CD1F5F">
        <w:rPr>
          <w:rFonts w:ascii="Segoe UI Symbol" w:hAnsi="Segoe UI Symbol" w:cs="Segoe UI Symbol"/>
          <w:szCs w:val="22"/>
          <w:lang w:val="it-IT"/>
        </w:rPr>
        <w:t>☐</w:t>
      </w:r>
      <w:r w:rsidRPr="00CD1F5F">
        <w:rPr>
          <w:rFonts w:ascii="Book Antiqua" w:hAnsi="Book Antiqua"/>
          <w:szCs w:val="22"/>
          <w:lang w:val="it-IT"/>
        </w:rPr>
        <w:t xml:space="preserve"> Ribotim</w:t>
      </w:r>
      <w:r w:rsidRPr="00CD1F5F">
        <w:rPr>
          <w:rFonts w:ascii="Book Antiqua" w:hAnsi="Book Antiqua"/>
          <w:szCs w:val="22"/>
          <w:lang w:val="it-IT"/>
        </w:rPr>
        <w:br/>
      </w:r>
      <w:r w:rsidRPr="00CD1F5F">
        <w:rPr>
          <w:rFonts w:ascii="Segoe UI Symbol" w:hAnsi="Segoe UI Symbol" w:cs="Segoe UI Symbol"/>
          <w:szCs w:val="22"/>
          <w:lang w:val="it-IT"/>
        </w:rPr>
        <w:t>☐</w:t>
      </w:r>
      <w:r w:rsidRPr="00CD1F5F">
        <w:rPr>
          <w:rFonts w:ascii="Book Antiqua" w:hAnsi="Book Antiqua"/>
          <w:szCs w:val="22"/>
          <w:lang w:val="it-IT"/>
        </w:rPr>
        <w:t xml:space="preserve"> Edicion i ri</w:t>
      </w:r>
    </w:p>
    <w:p w14:paraId="4E0E5F11" w14:textId="46FFE6F4" w:rsidR="001F2387" w:rsidRPr="00CD1F5F" w:rsidRDefault="00D4013A" w:rsidP="00D4013A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 xml:space="preserve">Në përputhje me Rregulloren për Botime dhe bazuar në thirrjen publike të Universitetit të Shkencave të Aplikuara në Ferizaj për mbështetjen financiare të botimit të teksteve universitare, aplikoj/aplikojmë për leje botimi dhe </w:t>
      </w:r>
    </w:p>
    <w:p w14:paraId="7E40BB1D" w14:textId="144234FA" w:rsidR="001F2387" w:rsidRPr="00CD1F5F" w:rsidRDefault="00D4013A">
      <w:pPr>
        <w:pStyle w:val="ListParagraph"/>
        <w:numPr>
          <w:ilvl w:val="1"/>
          <w:numId w:val="12"/>
        </w:numPr>
        <w:tabs>
          <w:tab w:val="left" w:pos="0"/>
          <w:tab w:val="left" w:pos="810"/>
        </w:tabs>
        <w:spacing w:after="120"/>
        <w:ind w:left="45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mbështetje financimi</w:t>
      </w:r>
    </w:p>
    <w:p w14:paraId="566CFA15" w14:textId="77777777" w:rsidR="007C7444" w:rsidRPr="00CD1F5F" w:rsidRDefault="00D4013A">
      <w:pPr>
        <w:pStyle w:val="ListParagraph"/>
        <w:numPr>
          <w:ilvl w:val="1"/>
          <w:numId w:val="12"/>
        </w:numPr>
        <w:tabs>
          <w:tab w:val="left" w:pos="0"/>
          <w:tab w:val="left" w:pos="810"/>
        </w:tabs>
        <w:spacing w:after="120"/>
        <w:ind w:left="45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vetëfinancim</w:t>
      </w:r>
    </w:p>
    <w:p w14:paraId="20A66914" w14:textId="32AA9D9A" w:rsidR="00D4013A" w:rsidRPr="00CD1F5F" w:rsidRDefault="00A7153F" w:rsidP="007C7444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 xml:space="preserve"> </w:t>
      </w:r>
      <w:r w:rsidR="00D4013A" w:rsidRPr="00CD1F5F">
        <w:rPr>
          <w:rFonts w:ascii="Book Antiqua" w:hAnsi="Book Antiqua"/>
          <w:szCs w:val="22"/>
        </w:rPr>
        <w:t>të dorëshkrimit:</w:t>
      </w:r>
    </w:p>
    <w:p w14:paraId="1B213284" w14:textId="303E65DF" w:rsidR="00D4013A" w:rsidRPr="00CD1F5F" w:rsidRDefault="00D4013A" w:rsidP="00D4013A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___________________________________________________________________________</w:t>
      </w:r>
    </w:p>
    <w:p w14:paraId="639BBA2F" w14:textId="19D2BDFA" w:rsidR="00D4013A" w:rsidRPr="00CD1F5F" w:rsidRDefault="00D4013A" w:rsidP="00D4013A">
      <w:pPr>
        <w:tabs>
          <w:tab w:val="left" w:pos="0"/>
          <w:tab w:val="left" w:pos="810"/>
        </w:tabs>
        <w:spacing w:after="120"/>
        <w:jc w:val="both"/>
        <w:rPr>
          <w:rFonts w:ascii="Book Antiqua" w:hAnsi="Book Antiqua"/>
          <w:i/>
          <w:szCs w:val="22"/>
        </w:rPr>
      </w:pPr>
      <w:r w:rsidRPr="00CD1F5F">
        <w:rPr>
          <w:rFonts w:ascii="Book Antiqua" w:hAnsi="Book Antiqua"/>
          <w:szCs w:val="22"/>
        </w:rPr>
        <w:t>Formularit të aplikimit ia bashkëngjis/bashkëngjisim dokumentacionin</w:t>
      </w:r>
      <w:r w:rsidR="00774565" w:rsidRPr="00CD1F5F">
        <w:rPr>
          <w:rFonts w:ascii="Book Antiqua" w:hAnsi="Book Antiqua"/>
          <w:szCs w:val="22"/>
        </w:rPr>
        <w:t>:</w:t>
      </w:r>
    </w:p>
    <w:p w14:paraId="12E08274" w14:textId="3ADAFB5E" w:rsidR="007E3CCC" w:rsidRPr="00CD1F5F" w:rsidRDefault="007E3CCC" w:rsidP="00BA4DB0">
      <w:pPr>
        <w:tabs>
          <w:tab w:val="left" w:pos="0"/>
          <w:tab w:val="left" w:pos="810"/>
        </w:tabs>
        <w:jc w:val="both"/>
        <w:rPr>
          <w:rFonts w:ascii="Book Antiqua" w:hAnsi="Book Antiqua"/>
          <w:i/>
          <w:szCs w:val="22"/>
        </w:rPr>
      </w:pPr>
      <w:r w:rsidRPr="00CD1F5F">
        <w:rPr>
          <w:rFonts w:ascii="Book Antiqua" w:hAnsi="Book Antiqua"/>
          <w:i/>
          <w:szCs w:val="22"/>
        </w:rPr>
        <w:t>Deklaratën e origjinalitetit;</w:t>
      </w:r>
    </w:p>
    <w:p w14:paraId="3642BA2A" w14:textId="5043E752" w:rsidR="00656957" w:rsidRPr="00CD1F5F" w:rsidRDefault="00656957" w:rsidP="00BA4DB0">
      <w:pPr>
        <w:tabs>
          <w:tab w:val="left" w:pos="0"/>
          <w:tab w:val="left" w:pos="810"/>
        </w:tabs>
        <w:jc w:val="both"/>
        <w:rPr>
          <w:rFonts w:ascii="Book Antiqua" w:hAnsi="Book Antiqua"/>
          <w:i/>
          <w:szCs w:val="22"/>
        </w:rPr>
      </w:pPr>
      <w:r w:rsidRPr="00CD1F5F">
        <w:rPr>
          <w:rFonts w:ascii="Book Antiqua" w:hAnsi="Book Antiqua"/>
          <w:i/>
          <w:szCs w:val="22"/>
        </w:rPr>
        <w:t>Vendimin e Këshillit Mësimor-Shkencor për inicimin e procedurës së botimit të publikimit;</w:t>
      </w:r>
    </w:p>
    <w:p w14:paraId="6511BF1D" w14:textId="206F4DA6" w:rsidR="00862398" w:rsidRPr="00CD1F5F" w:rsidRDefault="00862398" w:rsidP="00BA4DB0">
      <w:pPr>
        <w:tabs>
          <w:tab w:val="left" w:pos="0"/>
          <w:tab w:val="left" w:pos="810"/>
        </w:tabs>
        <w:jc w:val="both"/>
        <w:rPr>
          <w:rFonts w:ascii="Book Antiqua" w:hAnsi="Book Antiqua"/>
          <w:i/>
          <w:szCs w:val="22"/>
          <w:lang w:val="it-IT"/>
        </w:rPr>
      </w:pPr>
      <w:r w:rsidRPr="00CD1F5F">
        <w:rPr>
          <w:rFonts w:ascii="Book Antiqua" w:hAnsi="Book Antiqua"/>
          <w:i/>
          <w:szCs w:val="22"/>
          <w:lang w:val="it-IT"/>
        </w:rPr>
        <w:t xml:space="preserve">Raportet e recensimit të nënshkruara nga recensentët; </w:t>
      </w:r>
    </w:p>
    <w:p w14:paraId="74DDA5B5" w14:textId="646BAF7B" w:rsidR="00862398" w:rsidRPr="00CD1F5F" w:rsidRDefault="00862398" w:rsidP="00BA4DB0">
      <w:pPr>
        <w:tabs>
          <w:tab w:val="left" w:pos="0"/>
          <w:tab w:val="left" w:pos="810"/>
        </w:tabs>
        <w:jc w:val="both"/>
        <w:rPr>
          <w:rFonts w:ascii="Book Antiqua" w:hAnsi="Book Antiqua"/>
          <w:i/>
          <w:szCs w:val="22"/>
          <w:lang w:val="de-AT"/>
        </w:rPr>
      </w:pPr>
      <w:r w:rsidRPr="00CD1F5F">
        <w:rPr>
          <w:rFonts w:ascii="Book Antiqua" w:hAnsi="Book Antiqua"/>
          <w:i/>
          <w:szCs w:val="22"/>
          <w:lang w:val="de-AT"/>
        </w:rPr>
        <w:t xml:space="preserve">Dëshminë për redaktimin profesional të nënshkruar nga redaktori; </w:t>
      </w:r>
    </w:p>
    <w:p w14:paraId="762AF95A" w14:textId="67B8181A" w:rsidR="00862398" w:rsidRPr="00CD1F5F" w:rsidRDefault="00862398" w:rsidP="00BA4DB0">
      <w:pPr>
        <w:tabs>
          <w:tab w:val="left" w:pos="0"/>
          <w:tab w:val="left" w:pos="810"/>
        </w:tabs>
        <w:jc w:val="both"/>
        <w:rPr>
          <w:rFonts w:ascii="Book Antiqua" w:hAnsi="Book Antiqua"/>
          <w:i/>
          <w:szCs w:val="22"/>
          <w:lang w:val="de-AT"/>
        </w:rPr>
      </w:pPr>
      <w:r w:rsidRPr="00CD1F5F">
        <w:rPr>
          <w:rFonts w:ascii="Book Antiqua" w:hAnsi="Book Antiqua"/>
          <w:i/>
          <w:szCs w:val="22"/>
          <w:lang w:val="de-AT"/>
        </w:rPr>
        <w:t xml:space="preserve">Dëshmitë për lekturën dhe korrekturën gjuhësore; </w:t>
      </w:r>
    </w:p>
    <w:p w14:paraId="1B7E955E" w14:textId="4EDE62AE" w:rsidR="00D4013A" w:rsidRPr="00CD1F5F" w:rsidRDefault="00862398" w:rsidP="00BA4DB0">
      <w:pPr>
        <w:tabs>
          <w:tab w:val="left" w:pos="0"/>
          <w:tab w:val="left" w:pos="810"/>
        </w:tabs>
        <w:jc w:val="both"/>
        <w:rPr>
          <w:rFonts w:ascii="Book Antiqua" w:hAnsi="Book Antiqua"/>
          <w:i/>
          <w:szCs w:val="22"/>
        </w:rPr>
      </w:pPr>
      <w:r w:rsidRPr="00CD1F5F">
        <w:rPr>
          <w:rFonts w:ascii="Book Antiqua" w:hAnsi="Book Antiqua"/>
          <w:i/>
          <w:szCs w:val="22"/>
          <w:lang w:val="de-AT"/>
        </w:rPr>
        <w:t>Planin dhe programin mësimor të lëndës, për të cilën është i dedikuar teksti, të nënshkruar nga dekani (sipas nenit 8, pika 1</w:t>
      </w:r>
      <w:r w:rsidR="006F3E9D" w:rsidRPr="00CD1F5F">
        <w:rPr>
          <w:rFonts w:ascii="Book Antiqua" w:hAnsi="Book Antiqua"/>
          <w:i/>
          <w:szCs w:val="22"/>
          <w:lang w:val="de-AT"/>
        </w:rPr>
        <w:t>5</w:t>
      </w:r>
      <w:r w:rsidRPr="00CD1F5F">
        <w:rPr>
          <w:rFonts w:ascii="Book Antiqua" w:hAnsi="Book Antiqua"/>
          <w:i/>
          <w:szCs w:val="22"/>
          <w:lang w:val="de-AT"/>
        </w:rPr>
        <w:t>);</w:t>
      </w:r>
    </w:p>
    <w:p w14:paraId="57923911" w14:textId="47A0FE10" w:rsidR="00C23CA3" w:rsidRPr="00CD1F5F" w:rsidRDefault="00C23CA3" w:rsidP="00BA4DB0">
      <w:pPr>
        <w:tabs>
          <w:tab w:val="left" w:pos="0"/>
          <w:tab w:val="left" w:pos="810"/>
        </w:tabs>
        <w:jc w:val="both"/>
        <w:rPr>
          <w:rFonts w:ascii="Book Antiqua" w:hAnsi="Book Antiqua"/>
          <w:i/>
          <w:szCs w:val="22"/>
        </w:rPr>
      </w:pPr>
      <w:r w:rsidRPr="00CD1F5F">
        <w:rPr>
          <w:rFonts w:ascii="Book Antiqua" w:hAnsi="Book Antiqua"/>
          <w:i/>
          <w:szCs w:val="22"/>
        </w:rPr>
        <w:t>Dorëshkrimin përfundimtar të korrektuar dhe të lekturuar, në formë fizike dhe elektronike (në format Word dhe PDF).</w:t>
      </w:r>
    </w:p>
    <w:p w14:paraId="51B77E1F" w14:textId="72E61C74" w:rsidR="00BA4DB0" w:rsidRPr="00CD1F5F" w:rsidRDefault="00BA4DB0" w:rsidP="00BA4DB0">
      <w:pPr>
        <w:tabs>
          <w:tab w:val="left" w:pos="0"/>
          <w:tab w:val="left" w:pos="810"/>
        </w:tabs>
        <w:jc w:val="both"/>
        <w:rPr>
          <w:rFonts w:ascii="Book Antiqua" w:hAnsi="Book Antiqua"/>
          <w:i/>
          <w:szCs w:val="22"/>
        </w:rPr>
      </w:pPr>
      <w:r w:rsidRPr="00CD1F5F">
        <w:rPr>
          <w:rFonts w:ascii="Book Antiqua" w:hAnsi="Book Antiqua"/>
          <w:i/>
          <w:szCs w:val="22"/>
        </w:rPr>
        <w:t xml:space="preserve">Për ribotimet dhe edicionet e reja: dëshmitë për botimin paraprak dhe raportin e ndryshimeve dhe përditësimeve të realizuara; </w:t>
      </w:r>
    </w:p>
    <w:p w14:paraId="70EB727D" w14:textId="3961416F" w:rsidR="00BA4DB0" w:rsidRPr="00CD1F5F" w:rsidRDefault="00BA4DB0" w:rsidP="00BA4DB0">
      <w:pPr>
        <w:tabs>
          <w:tab w:val="left" w:pos="0"/>
          <w:tab w:val="left" w:pos="810"/>
        </w:tabs>
        <w:jc w:val="both"/>
        <w:rPr>
          <w:rFonts w:ascii="Book Antiqua" w:hAnsi="Book Antiqua"/>
          <w:i/>
          <w:szCs w:val="22"/>
        </w:rPr>
      </w:pPr>
      <w:r w:rsidRPr="00CD1F5F">
        <w:rPr>
          <w:rFonts w:ascii="Book Antiqua" w:hAnsi="Book Antiqua"/>
          <w:i/>
          <w:szCs w:val="22"/>
        </w:rPr>
        <w:t>Dokumentacionin lidhur me të drejtat autoriale dhe të drejtën e publikimit, në rastet kur publikimi është botuar më parë ose përfshin bashkautorë, institucione ose botues të tjerë.</w:t>
      </w:r>
    </w:p>
    <w:p w14:paraId="184FF40B" w14:textId="77777777" w:rsidR="008052AC" w:rsidRPr="00CD1F5F" w:rsidRDefault="008052AC" w:rsidP="008052AC">
      <w:pPr>
        <w:tabs>
          <w:tab w:val="left" w:pos="0"/>
          <w:tab w:val="left" w:pos="810"/>
        </w:tabs>
        <w:jc w:val="both"/>
        <w:rPr>
          <w:rFonts w:ascii="Book Antiqua" w:hAnsi="Book Antiqua"/>
          <w:b/>
          <w:szCs w:val="22"/>
        </w:rPr>
      </w:pPr>
    </w:p>
    <w:p w14:paraId="7B560205" w14:textId="3BFD509D" w:rsidR="008052AC" w:rsidRPr="00CD1F5F" w:rsidRDefault="008052AC" w:rsidP="001E7DCB">
      <w:pPr>
        <w:tabs>
          <w:tab w:val="left" w:pos="0"/>
          <w:tab w:val="left" w:pos="810"/>
        </w:tabs>
        <w:jc w:val="both"/>
        <w:rPr>
          <w:rFonts w:ascii="Book Antiqua" w:hAnsi="Book Antiqua"/>
          <w:b/>
          <w:szCs w:val="22"/>
        </w:rPr>
      </w:pPr>
      <w:r w:rsidRPr="00CD1F5F">
        <w:rPr>
          <w:rFonts w:ascii="Book Antiqua" w:hAnsi="Book Antiqua"/>
          <w:b/>
          <w:szCs w:val="22"/>
        </w:rPr>
        <w:t>Autori/ët  (emri dhe mbiemri, nënshkrimi)</w:t>
      </w:r>
    </w:p>
    <w:p w14:paraId="2D98626B" w14:textId="77777777" w:rsidR="008052AC" w:rsidRPr="00CD1F5F" w:rsidRDefault="008052AC" w:rsidP="001E7DCB">
      <w:pPr>
        <w:tabs>
          <w:tab w:val="left" w:pos="0"/>
          <w:tab w:val="left" w:pos="810"/>
        </w:tabs>
        <w:jc w:val="both"/>
        <w:rPr>
          <w:rFonts w:ascii="Book Antiqua" w:hAnsi="Book Antiqua"/>
          <w:szCs w:val="22"/>
        </w:rPr>
      </w:pPr>
    </w:p>
    <w:p w14:paraId="4A046C3A" w14:textId="77777777" w:rsidR="008052AC" w:rsidRPr="00CD1F5F" w:rsidRDefault="008052AC" w:rsidP="001E7DCB">
      <w:pPr>
        <w:tabs>
          <w:tab w:val="left" w:pos="0"/>
          <w:tab w:val="left" w:pos="810"/>
        </w:tabs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1.________________________         _________________</w:t>
      </w:r>
    </w:p>
    <w:p w14:paraId="26B8C03E" w14:textId="77777777" w:rsidR="008052AC" w:rsidRPr="00CD1F5F" w:rsidRDefault="008052AC" w:rsidP="001E7DCB">
      <w:pPr>
        <w:tabs>
          <w:tab w:val="left" w:pos="0"/>
          <w:tab w:val="left" w:pos="810"/>
        </w:tabs>
        <w:jc w:val="both"/>
        <w:rPr>
          <w:rFonts w:ascii="Book Antiqua" w:hAnsi="Book Antiqua"/>
          <w:szCs w:val="22"/>
        </w:rPr>
      </w:pPr>
    </w:p>
    <w:p w14:paraId="18B3D5D4" w14:textId="77777777" w:rsidR="008052AC" w:rsidRPr="00CD1F5F" w:rsidRDefault="008052AC" w:rsidP="001E7DCB">
      <w:pPr>
        <w:tabs>
          <w:tab w:val="left" w:pos="0"/>
          <w:tab w:val="left" w:pos="810"/>
        </w:tabs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2. _______________________          _________________</w:t>
      </w:r>
    </w:p>
    <w:p w14:paraId="461EEE8C" w14:textId="77777777" w:rsidR="008052AC" w:rsidRPr="00CD1F5F" w:rsidRDefault="008052AC" w:rsidP="001E7DCB">
      <w:pPr>
        <w:tabs>
          <w:tab w:val="left" w:pos="0"/>
          <w:tab w:val="left" w:pos="810"/>
        </w:tabs>
        <w:jc w:val="both"/>
        <w:rPr>
          <w:rFonts w:ascii="Book Antiqua" w:hAnsi="Book Antiqua"/>
          <w:szCs w:val="22"/>
        </w:rPr>
      </w:pPr>
    </w:p>
    <w:p w14:paraId="491B61FC" w14:textId="469C8471" w:rsidR="00D4013A" w:rsidRPr="00CD1F5F" w:rsidRDefault="008052AC" w:rsidP="001E7DCB">
      <w:pPr>
        <w:tabs>
          <w:tab w:val="left" w:pos="0"/>
          <w:tab w:val="left" w:pos="810"/>
        </w:tabs>
        <w:jc w:val="both"/>
        <w:rPr>
          <w:rFonts w:ascii="Book Antiqua" w:hAnsi="Book Antiqua"/>
          <w:szCs w:val="22"/>
        </w:rPr>
      </w:pPr>
      <w:r w:rsidRPr="00CD1F5F">
        <w:rPr>
          <w:rFonts w:ascii="Book Antiqua" w:hAnsi="Book Antiqua"/>
          <w:szCs w:val="22"/>
        </w:rPr>
        <w:t>3._______________________          _________________</w:t>
      </w:r>
    </w:p>
    <w:p w14:paraId="447024CF" w14:textId="77777777" w:rsidR="00946C1C" w:rsidRPr="00CD1F5F" w:rsidRDefault="00946C1C" w:rsidP="003520C7">
      <w:pPr>
        <w:tabs>
          <w:tab w:val="left" w:pos="0"/>
          <w:tab w:val="left" w:pos="810"/>
        </w:tabs>
        <w:jc w:val="both"/>
        <w:rPr>
          <w:rFonts w:ascii="Book Antiqua" w:hAnsi="Book Antiqua"/>
          <w:szCs w:val="22"/>
        </w:rPr>
      </w:pPr>
    </w:p>
    <w:p w14:paraId="669D2D56" w14:textId="77777777" w:rsidR="00946C1C" w:rsidRPr="00CD1F5F" w:rsidRDefault="00946C1C" w:rsidP="00946C1C">
      <w:pPr>
        <w:tabs>
          <w:tab w:val="left" w:pos="0"/>
          <w:tab w:val="left" w:pos="810"/>
        </w:tabs>
        <w:spacing w:after="120"/>
        <w:jc w:val="both"/>
        <w:rPr>
          <w:sz w:val="24"/>
        </w:rPr>
      </w:pPr>
      <w:r w:rsidRPr="00CD1F5F">
        <w:rPr>
          <w:rFonts w:ascii="Book Antiqua" w:eastAsia="Calibri" w:hAnsi="Book Antiqua" w:cs="Times New Roman"/>
          <w:noProof/>
          <w:sz w:val="24"/>
          <w:lang w:val="en-US" w:eastAsia="en-US"/>
        </w:rPr>
        <w:lastRenderedPageBreak/>
        <w:drawing>
          <wp:anchor distT="0" distB="0" distL="114300" distR="114300" simplePos="0" relativeHeight="251673600" behindDoc="0" locked="0" layoutInCell="1" allowOverlap="1" wp14:anchorId="36E11931" wp14:editId="74903FF8">
            <wp:simplePos x="0" y="0"/>
            <wp:positionH relativeFrom="margin">
              <wp:posOffset>28575</wp:posOffset>
            </wp:positionH>
            <wp:positionV relativeFrom="paragraph">
              <wp:posOffset>0</wp:posOffset>
            </wp:positionV>
            <wp:extent cx="5991860" cy="1219200"/>
            <wp:effectExtent l="0" t="0" r="8890" b="0"/>
            <wp:wrapTopAndBottom/>
            <wp:docPr id="897582920" name="Picture 0" descr="Graphic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aphic1.jp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D1F5F">
        <w:rPr>
          <w:rFonts w:ascii="Book Antiqua" w:hAnsi="Book Antiqua"/>
          <w:sz w:val="24"/>
        </w:rPr>
        <w:t>Këshillit Botues</w:t>
      </w:r>
    </w:p>
    <w:p w14:paraId="51DFE7F8" w14:textId="77777777" w:rsidR="008D155F" w:rsidRPr="00CD1F5F" w:rsidRDefault="008D155F" w:rsidP="00B513B4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</w:p>
    <w:p w14:paraId="0F55B8BF" w14:textId="500E8FE7" w:rsidR="00946C1C" w:rsidRPr="00CD1F5F" w:rsidRDefault="00EB0DCF" w:rsidP="00B513B4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  <w:r w:rsidRPr="00CD1F5F">
        <w:rPr>
          <w:rFonts w:ascii="Book Antiqua" w:hAnsi="Book Antiqua"/>
          <w:b/>
          <w:sz w:val="28"/>
          <w:szCs w:val="28"/>
        </w:rPr>
        <w:t>RAPORT  RECENSIMI</w:t>
      </w:r>
    </w:p>
    <w:p w14:paraId="118D2B8E" w14:textId="77777777" w:rsidR="008D155F" w:rsidRPr="00CD1F5F" w:rsidRDefault="008D155F" w:rsidP="008D155F">
      <w:pPr>
        <w:rPr>
          <w:rFonts w:ascii="Times New Roman" w:hAnsi="Times New Roman" w:cs="Times New Roman"/>
          <w:sz w:val="24"/>
        </w:rPr>
      </w:pPr>
    </w:p>
    <w:p w14:paraId="07B4A695" w14:textId="472FD863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Titulli i publikimit:</w:t>
      </w:r>
    </w:p>
    <w:p w14:paraId="1CFDB930" w14:textId="79FA3319" w:rsidR="001E7DCB" w:rsidRPr="00CD1F5F" w:rsidRDefault="001E7DCB" w:rsidP="008D155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 xml:space="preserve">Lloji i </w:t>
      </w:r>
      <w:r w:rsidR="0052756D" w:rsidRPr="00CD1F5F">
        <w:rPr>
          <w:rFonts w:ascii="Book Antiqua" w:hAnsi="Book Antiqua"/>
          <w:szCs w:val="22"/>
          <w:lang w:val="it-IT"/>
        </w:rPr>
        <w:t>publikimit</w:t>
      </w:r>
      <w:r w:rsidRPr="00CD1F5F">
        <w:rPr>
          <w:rFonts w:ascii="Times New Roman" w:hAnsi="Times New Roman" w:cs="Times New Roman"/>
          <w:sz w:val="24"/>
        </w:rPr>
        <w:t>:</w:t>
      </w:r>
    </w:p>
    <w:p w14:paraId="3867595A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Autori/autorët:</w:t>
      </w:r>
    </w:p>
    <w:p w14:paraId="6FDBA683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Fusha:</w:t>
      </w:r>
    </w:p>
    <w:p w14:paraId="588FE11B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Recensenti:</w:t>
      </w:r>
    </w:p>
    <w:p w14:paraId="22BBA9D8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Institucioni:</w:t>
      </w:r>
    </w:p>
    <w:p w14:paraId="146F7F90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147D84B7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D1F5F">
        <w:rPr>
          <w:rFonts w:ascii="Times New Roman" w:hAnsi="Times New Roman" w:cs="Times New Roman"/>
          <w:b/>
          <w:bCs/>
          <w:sz w:val="24"/>
        </w:rPr>
        <w:t>VLERËSIMI:</w:t>
      </w:r>
    </w:p>
    <w:p w14:paraId="2E592C4F" w14:textId="77777777" w:rsidR="008D155F" w:rsidRPr="00CD1F5F" w:rsidRDefault="008D155F" w:rsidP="008D155F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1. Relevanca dhe rëndësia e temës:</w:t>
      </w:r>
    </w:p>
    <w:p w14:paraId="702B50F8" w14:textId="77777777" w:rsidR="008D155F" w:rsidRPr="00CD1F5F" w:rsidRDefault="008D155F" w:rsidP="008D155F">
      <w:pPr>
        <w:rPr>
          <w:rFonts w:ascii="Times New Roman" w:hAnsi="Times New Roman" w:cs="Times New Roman"/>
          <w:sz w:val="24"/>
        </w:rPr>
      </w:pPr>
    </w:p>
    <w:p w14:paraId="2E05A5A5" w14:textId="77777777" w:rsidR="008D155F" w:rsidRPr="00CD1F5F" w:rsidRDefault="008D155F" w:rsidP="008D155F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2. Cilësia shkencore/profesionale:</w:t>
      </w:r>
    </w:p>
    <w:p w14:paraId="0F2E65B9" w14:textId="77777777" w:rsidR="008D155F" w:rsidRPr="00CD1F5F" w:rsidRDefault="008D155F" w:rsidP="008D155F">
      <w:pPr>
        <w:rPr>
          <w:rFonts w:ascii="Times New Roman" w:hAnsi="Times New Roman" w:cs="Times New Roman"/>
          <w:sz w:val="24"/>
        </w:rPr>
      </w:pPr>
    </w:p>
    <w:p w14:paraId="29B087B4" w14:textId="4ACF564B" w:rsidR="008D155F" w:rsidRPr="00CD1F5F" w:rsidRDefault="008D155F" w:rsidP="008D155F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3. Metodologjia dhe struktura:</w:t>
      </w:r>
    </w:p>
    <w:p w14:paraId="00806CE1" w14:textId="77777777" w:rsidR="008D155F" w:rsidRPr="00CD1F5F" w:rsidRDefault="008D155F" w:rsidP="008D155F">
      <w:pPr>
        <w:rPr>
          <w:rFonts w:ascii="Times New Roman" w:hAnsi="Times New Roman" w:cs="Times New Roman"/>
          <w:sz w:val="24"/>
        </w:rPr>
      </w:pPr>
    </w:p>
    <w:p w14:paraId="7452D948" w14:textId="020121F5" w:rsidR="008D155F" w:rsidRPr="00CD1F5F" w:rsidRDefault="008D155F" w:rsidP="008D155F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4. Literatura dhe referencat:</w:t>
      </w:r>
    </w:p>
    <w:p w14:paraId="269E7A93" w14:textId="77777777" w:rsidR="008D155F" w:rsidRPr="00CD1F5F" w:rsidRDefault="008D155F" w:rsidP="008D155F">
      <w:pPr>
        <w:rPr>
          <w:rFonts w:ascii="Times New Roman" w:hAnsi="Times New Roman" w:cs="Times New Roman"/>
          <w:sz w:val="24"/>
        </w:rPr>
      </w:pPr>
    </w:p>
    <w:p w14:paraId="296697A5" w14:textId="59DDA20C" w:rsidR="008D155F" w:rsidRPr="00CD1F5F" w:rsidRDefault="008D155F" w:rsidP="008D155F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5. Kontributi në fushën përkatëse:</w:t>
      </w:r>
    </w:p>
    <w:p w14:paraId="7ABC194F" w14:textId="77777777" w:rsidR="008D155F" w:rsidRPr="00CD1F5F" w:rsidRDefault="008D155F" w:rsidP="008D155F">
      <w:pPr>
        <w:rPr>
          <w:rFonts w:ascii="Times New Roman" w:hAnsi="Times New Roman" w:cs="Times New Roman"/>
          <w:sz w:val="24"/>
        </w:rPr>
      </w:pPr>
    </w:p>
    <w:p w14:paraId="5FD44B6A" w14:textId="28D1266E" w:rsidR="008D155F" w:rsidRPr="00CD1F5F" w:rsidRDefault="008D155F" w:rsidP="008D155F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6. Qartësia dhe organizimi i tekstit:</w:t>
      </w:r>
    </w:p>
    <w:p w14:paraId="6E5DFD5E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sz w:val="24"/>
        </w:rPr>
      </w:pPr>
    </w:p>
    <w:p w14:paraId="26CDF384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D1F5F">
        <w:rPr>
          <w:rFonts w:ascii="Times New Roman" w:hAnsi="Times New Roman" w:cs="Times New Roman"/>
          <w:b/>
          <w:bCs/>
          <w:sz w:val="24"/>
        </w:rPr>
        <w:t>KOMENTE DHE SUGJERIME:</w:t>
      </w:r>
    </w:p>
    <w:p w14:paraId="4603C5E0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sz w:val="24"/>
        </w:rPr>
      </w:pPr>
    </w:p>
    <w:p w14:paraId="19CB01B0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D1F5F">
        <w:rPr>
          <w:rFonts w:ascii="Times New Roman" w:hAnsi="Times New Roman" w:cs="Times New Roman"/>
          <w:b/>
          <w:bCs/>
          <w:sz w:val="24"/>
        </w:rPr>
        <w:t>PËRFUNDIMI:</w:t>
      </w:r>
    </w:p>
    <w:p w14:paraId="1C0C7237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[ ] Miratohet pa ndryshime</w:t>
      </w:r>
    </w:p>
    <w:p w14:paraId="24866114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[ ] Miratohet me përmirësime</w:t>
      </w:r>
    </w:p>
    <w:p w14:paraId="5246FF7A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[ ] Nuk miratohet</w:t>
      </w:r>
    </w:p>
    <w:p w14:paraId="63972BF2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sz w:val="24"/>
        </w:rPr>
      </w:pPr>
    </w:p>
    <w:p w14:paraId="590AEC17" w14:textId="0A330D70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Data:</w:t>
      </w:r>
    </w:p>
    <w:p w14:paraId="131024E5" w14:textId="77777777" w:rsidR="008D155F" w:rsidRPr="00CD1F5F" w:rsidRDefault="008D155F" w:rsidP="008D155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Nënshkrimi:</w:t>
      </w:r>
    </w:p>
    <w:p w14:paraId="4C059919" w14:textId="77777777" w:rsidR="00C34734" w:rsidRPr="00CD1F5F" w:rsidRDefault="00C34734" w:rsidP="008D155F">
      <w:pPr>
        <w:spacing w:line="360" w:lineRule="auto"/>
        <w:rPr>
          <w:rFonts w:ascii="Times New Roman" w:hAnsi="Times New Roman" w:cs="Times New Roman"/>
          <w:sz w:val="24"/>
        </w:rPr>
      </w:pPr>
    </w:p>
    <w:p w14:paraId="68A1CA18" w14:textId="6D307474" w:rsidR="00C34734" w:rsidRPr="00CD1F5F" w:rsidRDefault="00A32AB4" w:rsidP="00A32AB4">
      <w:pPr>
        <w:tabs>
          <w:tab w:val="left" w:pos="0"/>
          <w:tab w:val="left" w:pos="810"/>
        </w:tabs>
        <w:jc w:val="both"/>
        <w:rPr>
          <w:sz w:val="24"/>
        </w:rPr>
      </w:pPr>
      <w:r w:rsidRPr="00CD1F5F">
        <w:rPr>
          <w:rFonts w:ascii="Book Antiqua" w:eastAsia="Calibri" w:hAnsi="Book Antiqua" w:cs="Times New Roman"/>
          <w:noProof/>
          <w:sz w:val="24"/>
          <w:lang w:val="en-US" w:eastAsia="en-US"/>
        </w:rPr>
        <w:drawing>
          <wp:anchor distT="0" distB="0" distL="114300" distR="114300" simplePos="0" relativeHeight="251675648" behindDoc="0" locked="0" layoutInCell="1" allowOverlap="1" wp14:anchorId="21D2D84E" wp14:editId="736CC94D">
            <wp:simplePos x="0" y="0"/>
            <wp:positionH relativeFrom="margin">
              <wp:posOffset>28575</wp:posOffset>
            </wp:positionH>
            <wp:positionV relativeFrom="paragraph">
              <wp:posOffset>570</wp:posOffset>
            </wp:positionV>
            <wp:extent cx="5991860" cy="1219200"/>
            <wp:effectExtent l="0" t="0" r="8890" b="0"/>
            <wp:wrapTopAndBottom/>
            <wp:docPr id="1093046524" name="Picture 0" descr="Graphic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aphic1.jp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34734" w:rsidRPr="00CD1F5F">
        <w:rPr>
          <w:rFonts w:ascii="Book Antiqua" w:hAnsi="Book Antiqua"/>
          <w:sz w:val="24"/>
        </w:rPr>
        <w:t>Këshillit Botues</w:t>
      </w:r>
    </w:p>
    <w:p w14:paraId="5ED9D726" w14:textId="77777777" w:rsidR="00C34734" w:rsidRPr="00CD1F5F" w:rsidRDefault="00C34734" w:rsidP="008D155F">
      <w:pPr>
        <w:spacing w:line="360" w:lineRule="auto"/>
        <w:rPr>
          <w:rFonts w:ascii="Times New Roman" w:hAnsi="Times New Roman" w:cs="Times New Roman"/>
          <w:sz w:val="24"/>
        </w:rPr>
      </w:pPr>
    </w:p>
    <w:p w14:paraId="3E2A2E41" w14:textId="2DD2271C" w:rsidR="00EB0DCF" w:rsidRPr="00CD1F5F" w:rsidRDefault="00EB0DCF" w:rsidP="00EB0DCF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  <w:r w:rsidRPr="00CD1F5F">
        <w:rPr>
          <w:rFonts w:ascii="Book Antiqua" w:hAnsi="Book Antiqua"/>
          <w:b/>
          <w:sz w:val="28"/>
          <w:szCs w:val="28"/>
        </w:rPr>
        <w:t>RAPORT  REDAKTIMI</w:t>
      </w:r>
    </w:p>
    <w:p w14:paraId="1EFFE6C1" w14:textId="77777777" w:rsidR="00EB0DCF" w:rsidRPr="00CD1F5F" w:rsidRDefault="00EB0DCF" w:rsidP="008D155F">
      <w:pPr>
        <w:spacing w:line="360" w:lineRule="auto"/>
        <w:rPr>
          <w:rFonts w:ascii="Times New Roman" w:hAnsi="Times New Roman" w:cs="Times New Roman"/>
          <w:sz w:val="24"/>
        </w:rPr>
      </w:pPr>
    </w:p>
    <w:p w14:paraId="69C3BDDF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</w:rPr>
      </w:pPr>
    </w:p>
    <w:p w14:paraId="59B23072" w14:textId="55383E88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Titulli i publikimit:</w:t>
      </w:r>
    </w:p>
    <w:p w14:paraId="56B9E531" w14:textId="6A1DC3EF" w:rsidR="001E7DCB" w:rsidRPr="00CD1F5F" w:rsidRDefault="001E7DCB" w:rsidP="001E7DCB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 xml:space="preserve">Lloji i </w:t>
      </w:r>
      <w:r w:rsidR="0052756D" w:rsidRPr="00CD1F5F">
        <w:rPr>
          <w:rFonts w:ascii="Book Antiqua" w:hAnsi="Book Antiqua"/>
          <w:szCs w:val="22"/>
          <w:lang w:val="it-IT"/>
        </w:rPr>
        <w:t>publikimit</w:t>
      </w:r>
      <w:r w:rsidRPr="00CD1F5F">
        <w:rPr>
          <w:rFonts w:ascii="Times New Roman" w:hAnsi="Times New Roman" w:cs="Times New Roman"/>
          <w:sz w:val="24"/>
        </w:rPr>
        <w:t>:</w:t>
      </w:r>
    </w:p>
    <w:p w14:paraId="23F95870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Autori/autorët:</w:t>
      </w:r>
    </w:p>
    <w:p w14:paraId="2FC27E0E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Redaktori:</w:t>
      </w:r>
    </w:p>
    <w:p w14:paraId="536AAFDC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</w:p>
    <w:p w14:paraId="6CD32D42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</w:p>
    <w:p w14:paraId="3EE95D6B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D1F5F">
        <w:rPr>
          <w:rFonts w:ascii="Times New Roman" w:hAnsi="Times New Roman" w:cs="Times New Roman"/>
          <w:b/>
          <w:bCs/>
          <w:sz w:val="24"/>
        </w:rPr>
        <w:t>VLERËSIMI:</w:t>
      </w:r>
    </w:p>
    <w:p w14:paraId="19B1AB30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Struktura dhe organizimi:</w:t>
      </w:r>
    </w:p>
    <w:p w14:paraId="1A67D484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</w:p>
    <w:p w14:paraId="500117B2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Koherenca:</w:t>
      </w:r>
    </w:p>
    <w:p w14:paraId="56581A97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</w:p>
    <w:p w14:paraId="54F6D789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Standardet editoriale:</w:t>
      </w:r>
    </w:p>
    <w:p w14:paraId="1CB794BD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</w:p>
    <w:p w14:paraId="79038922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</w:p>
    <w:p w14:paraId="49D1D4B3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D1F5F">
        <w:rPr>
          <w:rFonts w:ascii="Times New Roman" w:hAnsi="Times New Roman" w:cs="Times New Roman"/>
          <w:b/>
          <w:bCs/>
          <w:sz w:val="24"/>
        </w:rPr>
        <w:t>DEKLARATË:</w:t>
      </w:r>
    </w:p>
    <w:p w14:paraId="69AD6BF0" w14:textId="457CAC67" w:rsidR="00EB0DCF" w:rsidRPr="00CD1F5F" w:rsidRDefault="007109DF" w:rsidP="00EB0DC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Deklaroj se publikimi është redaktuar në përputhje me standardet editoriale dhe është i përshtatshëm për botim.</w:t>
      </w:r>
    </w:p>
    <w:p w14:paraId="3218C84B" w14:textId="77777777" w:rsidR="009730F6" w:rsidRPr="00CD1F5F" w:rsidRDefault="009730F6" w:rsidP="00EB0DCF">
      <w:pPr>
        <w:spacing w:line="360" w:lineRule="auto"/>
        <w:rPr>
          <w:rFonts w:ascii="Times New Roman" w:hAnsi="Times New Roman" w:cs="Times New Roman"/>
          <w:sz w:val="24"/>
        </w:rPr>
      </w:pPr>
    </w:p>
    <w:p w14:paraId="5DE4B158" w14:textId="77777777" w:rsidR="009730F6" w:rsidRPr="00CD1F5F" w:rsidRDefault="009730F6" w:rsidP="00EB0DCF">
      <w:pPr>
        <w:spacing w:line="360" w:lineRule="auto"/>
        <w:rPr>
          <w:rFonts w:ascii="Times New Roman" w:hAnsi="Times New Roman" w:cs="Times New Roman"/>
          <w:sz w:val="24"/>
        </w:rPr>
      </w:pPr>
    </w:p>
    <w:p w14:paraId="3D12B2E0" w14:textId="7BC8B56B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Data:</w:t>
      </w:r>
    </w:p>
    <w:p w14:paraId="1165094E" w14:textId="77777777" w:rsidR="00EB0DCF" w:rsidRPr="00CD1F5F" w:rsidRDefault="00EB0DCF" w:rsidP="00EB0DCF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Nënshkrimi:</w:t>
      </w:r>
    </w:p>
    <w:p w14:paraId="082DA226" w14:textId="77777777" w:rsidR="00EB0DCF" w:rsidRPr="00CD1F5F" w:rsidRDefault="00EB0DCF" w:rsidP="008D155F">
      <w:pPr>
        <w:spacing w:line="360" w:lineRule="auto"/>
        <w:rPr>
          <w:rFonts w:ascii="Times New Roman" w:hAnsi="Times New Roman" w:cs="Times New Roman"/>
          <w:sz w:val="24"/>
        </w:rPr>
      </w:pPr>
    </w:p>
    <w:p w14:paraId="52BE3F25" w14:textId="77777777" w:rsidR="008D155F" w:rsidRPr="00CD1F5F" w:rsidRDefault="008D155F" w:rsidP="00B513B4">
      <w:pPr>
        <w:tabs>
          <w:tab w:val="left" w:pos="0"/>
          <w:tab w:val="left" w:pos="810"/>
        </w:tabs>
        <w:jc w:val="center"/>
        <w:rPr>
          <w:rFonts w:ascii="Book Antiqua" w:hAnsi="Book Antiqua"/>
          <w:sz w:val="24"/>
        </w:rPr>
      </w:pPr>
    </w:p>
    <w:p w14:paraId="74129CBE" w14:textId="77777777" w:rsidR="009730F6" w:rsidRPr="00CD1F5F" w:rsidRDefault="009730F6" w:rsidP="00B513B4">
      <w:pPr>
        <w:tabs>
          <w:tab w:val="left" w:pos="0"/>
          <w:tab w:val="left" w:pos="810"/>
        </w:tabs>
        <w:jc w:val="center"/>
        <w:rPr>
          <w:rFonts w:ascii="Book Antiqua" w:hAnsi="Book Antiqua"/>
          <w:sz w:val="24"/>
        </w:rPr>
      </w:pPr>
    </w:p>
    <w:p w14:paraId="78BCC5B2" w14:textId="77777777" w:rsidR="009730F6" w:rsidRPr="00CD1F5F" w:rsidRDefault="009730F6" w:rsidP="009730F6">
      <w:pPr>
        <w:tabs>
          <w:tab w:val="left" w:pos="0"/>
          <w:tab w:val="left" w:pos="810"/>
        </w:tabs>
        <w:jc w:val="both"/>
        <w:rPr>
          <w:rFonts w:ascii="Book Antiqua" w:hAnsi="Book Antiqua"/>
          <w:sz w:val="24"/>
        </w:rPr>
      </w:pPr>
    </w:p>
    <w:p w14:paraId="7CF92D61" w14:textId="77777777" w:rsidR="009730F6" w:rsidRPr="00CD1F5F" w:rsidRDefault="009730F6" w:rsidP="009730F6">
      <w:pPr>
        <w:tabs>
          <w:tab w:val="left" w:pos="0"/>
          <w:tab w:val="left" w:pos="810"/>
        </w:tabs>
        <w:spacing w:after="120"/>
        <w:jc w:val="both"/>
        <w:rPr>
          <w:sz w:val="24"/>
        </w:rPr>
      </w:pPr>
      <w:r w:rsidRPr="00CD1F5F">
        <w:rPr>
          <w:rFonts w:ascii="Book Antiqua" w:eastAsia="Calibri" w:hAnsi="Book Antiqua" w:cs="Times New Roman"/>
          <w:noProof/>
          <w:sz w:val="24"/>
          <w:lang w:val="en-US" w:eastAsia="en-US"/>
        </w:rPr>
        <w:drawing>
          <wp:anchor distT="0" distB="0" distL="114300" distR="114300" simplePos="0" relativeHeight="251677696" behindDoc="0" locked="0" layoutInCell="1" allowOverlap="1" wp14:anchorId="7E0F3E29" wp14:editId="29D0A7BA">
            <wp:simplePos x="0" y="0"/>
            <wp:positionH relativeFrom="margin">
              <wp:posOffset>28575</wp:posOffset>
            </wp:positionH>
            <wp:positionV relativeFrom="paragraph">
              <wp:posOffset>0</wp:posOffset>
            </wp:positionV>
            <wp:extent cx="5991860" cy="1219200"/>
            <wp:effectExtent l="0" t="0" r="8890" b="0"/>
            <wp:wrapTopAndBottom/>
            <wp:docPr id="128671005" name="Picture 0" descr="Graphic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aphic1.jp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D1F5F">
        <w:rPr>
          <w:rFonts w:ascii="Book Antiqua" w:hAnsi="Book Antiqua"/>
          <w:sz w:val="24"/>
        </w:rPr>
        <w:t>Këshillit Botues</w:t>
      </w:r>
    </w:p>
    <w:p w14:paraId="7E4EDBD8" w14:textId="77777777" w:rsidR="009730F6" w:rsidRPr="00CD1F5F" w:rsidRDefault="009730F6" w:rsidP="009730F6">
      <w:pPr>
        <w:spacing w:line="360" w:lineRule="auto"/>
        <w:rPr>
          <w:rFonts w:ascii="Times New Roman" w:hAnsi="Times New Roman" w:cs="Times New Roman"/>
          <w:sz w:val="24"/>
        </w:rPr>
      </w:pPr>
    </w:p>
    <w:p w14:paraId="58766C1E" w14:textId="77777777" w:rsidR="00A91437" w:rsidRPr="00CD1F5F" w:rsidRDefault="00A91437" w:rsidP="009730F6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</w:p>
    <w:p w14:paraId="79907017" w14:textId="77777777" w:rsidR="00A91437" w:rsidRPr="00CD1F5F" w:rsidRDefault="00A91437" w:rsidP="009730F6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</w:p>
    <w:p w14:paraId="02DDFF34" w14:textId="77777777" w:rsidR="00A91437" w:rsidRPr="00CD1F5F" w:rsidRDefault="00A91437" w:rsidP="009730F6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</w:p>
    <w:p w14:paraId="64AB2F7B" w14:textId="77777777" w:rsidR="00A91437" w:rsidRPr="00CD1F5F" w:rsidRDefault="00A91437" w:rsidP="009730F6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</w:p>
    <w:p w14:paraId="3254E62E" w14:textId="4A8C2AC2" w:rsidR="009730F6" w:rsidRPr="00CD1F5F" w:rsidRDefault="009730F6" w:rsidP="009730F6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  <w:r w:rsidRPr="00CD1F5F">
        <w:rPr>
          <w:rFonts w:ascii="Book Antiqua" w:hAnsi="Book Antiqua"/>
          <w:b/>
          <w:sz w:val="28"/>
          <w:szCs w:val="28"/>
        </w:rPr>
        <w:t xml:space="preserve">RAPORT  </w:t>
      </w:r>
      <w:r w:rsidR="00BF4B5B" w:rsidRPr="00CD1F5F">
        <w:rPr>
          <w:rFonts w:ascii="Book Antiqua" w:hAnsi="Book Antiqua"/>
          <w:b/>
          <w:sz w:val="28"/>
          <w:szCs w:val="28"/>
        </w:rPr>
        <w:t>LEKTURIMI</w:t>
      </w:r>
    </w:p>
    <w:p w14:paraId="07C56826" w14:textId="77777777" w:rsidR="005D4FB1" w:rsidRPr="00CD1F5F" w:rsidRDefault="005D4FB1" w:rsidP="005D4FB1"/>
    <w:p w14:paraId="7202D8D7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262683C5" w14:textId="77777777" w:rsidR="00A91437" w:rsidRPr="00CD1F5F" w:rsidRDefault="00A91437" w:rsidP="005D4FB1">
      <w:pPr>
        <w:rPr>
          <w:rFonts w:ascii="Times New Roman" w:hAnsi="Times New Roman" w:cs="Times New Roman"/>
          <w:sz w:val="24"/>
        </w:rPr>
      </w:pPr>
    </w:p>
    <w:p w14:paraId="36C0983B" w14:textId="478DCE0C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Titulli i publikimit:</w:t>
      </w:r>
    </w:p>
    <w:p w14:paraId="7A2CE2CA" w14:textId="017B4DD9" w:rsidR="001E7DCB" w:rsidRPr="00CD1F5F" w:rsidRDefault="001E7DCB" w:rsidP="001E7DCB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 xml:space="preserve">Lloji i </w:t>
      </w:r>
      <w:r w:rsidR="0052756D" w:rsidRPr="00EC32EF">
        <w:rPr>
          <w:rFonts w:ascii="Book Antiqua" w:hAnsi="Book Antiqua"/>
          <w:szCs w:val="22"/>
        </w:rPr>
        <w:t>publikimit</w:t>
      </w:r>
      <w:r w:rsidRPr="00CD1F5F">
        <w:rPr>
          <w:rFonts w:ascii="Times New Roman" w:hAnsi="Times New Roman" w:cs="Times New Roman"/>
          <w:sz w:val="24"/>
        </w:rPr>
        <w:t>:</w:t>
      </w:r>
    </w:p>
    <w:p w14:paraId="159CD904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Lektori:</w:t>
      </w:r>
    </w:p>
    <w:p w14:paraId="3D3E302A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7422741E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34E2A397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2CC3D5A1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149431A5" w14:textId="77777777" w:rsidR="005D4FB1" w:rsidRPr="00CD1F5F" w:rsidRDefault="005D4FB1" w:rsidP="005D4FB1">
      <w:pPr>
        <w:rPr>
          <w:rFonts w:ascii="Times New Roman" w:hAnsi="Times New Roman" w:cs="Times New Roman"/>
          <w:b/>
          <w:bCs/>
          <w:sz w:val="24"/>
        </w:rPr>
      </w:pPr>
    </w:p>
    <w:p w14:paraId="15CAA090" w14:textId="6FE73975" w:rsidR="005D4FB1" w:rsidRPr="00CD1F5F" w:rsidRDefault="005D4FB1" w:rsidP="005D4FB1">
      <w:pPr>
        <w:rPr>
          <w:rFonts w:ascii="Times New Roman" w:hAnsi="Times New Roman" w:cs="Times New Roman"/>
          <w:b/>
          <w:bCs/>
          <w:sz w:val="24"/>
        </w:rPr>
      </w:pPr>
      <w:r w:rsidRPr="00CD1F5F">
        <w:rPr>
          <w:rFonts w:ascii="Times New Roman" w:hAnsi="Times New Roman" w:cs="Times New Roman"/>
          <w:b/>
          <w:bCs/>
          <w:sz w:val="24"/>
        </w:rPr>
        <w:t>DEKLARATË:</w:t>
      </w:r>
    </w:p>
    <w:p w14:paraId="27A2123D" w14:textId="77777777" w:rsidR="000320FB" w:rsidRPr="00CD1F5F" w:rsidRDefault="000320FB" w:rsidP="000320FB">
      <w:pPr>
        <w:spacing w:line="360" w:lineRule="auto"/>
        <w:rPr>
          <w:rFonts w:ascii="Times New Roman" w:hAnsi="Times New Roman" w:cs="Times New Roman"/>
          <w:sz w:val="24"/>
        </w:rPr>
      </w:pPr>
    </w:p>
    <w:p w14:paraId="24B35BC7" w14:textId="21F3F8F2" w:rsidR="005D4FB1" w:rsidRPr="00CD1F5F" w:rsidRDefault="000320FB" w:rsidP="000320FB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Deklaroj se publikimi është lekturuar në përputhje me normat standarde të gjuhës së publikimit dhe është i përshtatshëm për botim.</w:t>
      </w:r>
    </w:p>
    <w:p w14:paraId="5140B074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5244EFDA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0A49DE8C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36FDA2AC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7CD0F427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0C51249C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40161AFF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18E61C03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399FAB6A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692C23C0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6E40A62E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</w:p>
    <w:p w14:paraId="0FD49C1D" w14:textId="5D645C95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Data:</w:t>
      </w:r>
    </w:p>
    <w:p w14:paraId="6A75CE90" w14:textId="77777777" w:rsidR="005D4FB1" w:rsidRPr="00CD1F5F" w:rsidRDefault="005D4FB1" w:rsidP="005D4FB1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Nënshkrimi:</w:t>
      </w:r>
    </w:p>
    <w:p w14:paraId="5C6B9214" w14:textId="77777777" w:rsidR="00A91437" w:rsidRPr="00CD1F5F" w:rsidRDefault="00A91437" w:rsidP="005D4FB1">
      <w:pPr>
        <w:rPr>
          <w:rFonts w:ascii="Times New Roman" w:hAnsi="Times New Roman" w:cs="Times New Roman"/>
          <w:sz w:val="24"/>
        </w:rPr>
      </w:pPr>
    </w:p>
    <w:p w14:paraId="34DAC260" w14:textId="77777777" w:rsidR="00A91437" w:rsidRPr="00CD1F5F" w:rsidRDefault="00A91437" w:rsidP="005D4FB1">
      <w:pPr>
        <w:rPr>
          <w:rFonts w:ascii="Times New Roman" w:hAnsi="Times New Roman" w:cs="Times New Roman"/>
          <w:sz w:val="24"/>
        </w:rPr>
      </w:pPr>
    </w:p>
    <w:p w14:paraId="4915136B" w14:textId="77777777" w:rsidR="00A91437" w:rsidRPr="00CD1F5F" w:rsidRDefault="00A91437" w:rsidP="005D4FB1">
      <w:pPr>
        <w:rPr>
          <w:rFonts w:ascii="Times New Roman" w:hAnsi="Times New Roman" w:cs="Times New Roman"/>
          <w:sz w:val="24"/>
        </w:rPr>
      </w:pPr>
    </w:p>
    <w:p w14:paraId="5A216FAB" w14:textId="77777777" w:rsidR="00A91437" w:rsidRPr="00CD1F5F" w:rsidRDefault="00A91437" w:rsidP="005D4FB1">
      <w:pPr>
        <w:rPr>
          <w:rFonts w:ascii="Times New Roman" w:hAnsi="Times New Roman" w:cs="Times New Roman"/>
          <w:sz w:val="24"/>
        </w:rPr>
      </w:pPr>
    </w:p>
    <w:p w14:paraId="75491BB0" w14:textId="77777777" w:rsidR="00A91437" w:rsidRPr="00CD1F5F" w:rsidRDefault="00A91437" w:rsidP="00A91437">
      <w:pPr>
        <w:tabs>
          <w:tab w:val="left" w:pos="0"/>
          <w:tab w:val="left" w:pos="810"/>
        </w:tabs>
        <w:spacing w:after="120"/>
        <w:jc w:val="both"/>
        <w:rPr>
          <w:sz w:val="24"/>
        </w:rPr>
      </w:pPr>
      <w:r w:rsidRPr="00CD1F5F">
        <w:rPr>
          <w:rFonts w:ascii="Book Antiqua" w:eastAsia="Calibri" w:hAnsi="Book Antiqua" w:cs="Times New Roman"/>
          <w:noProof/>
          <w:sz w:val="24"/>
          <w:lang w:val="en-US" w:eastAsia="en-US"/>
        </w:rPr>
        <w:drawing>
          <wp:anchor distT="0" distB="0" distL="114300" distR="114300" simplePos="0" relativeHeight="251679744" behindDoc="0" locked="0" layoutInCell="1" allowOverlap="1" wp14:anchorId="12AA27B5" wp14:editId="24C2190F">
            <wp:simplePos x="0" y="0"/>
            <wp:positionH relativeFrom="margin">
              <wp:posOffset>28575</wp:posOffset>
            </wp:positionH>
            <wp:positionV relativeFrom="paragraph">
              <wp:posOffset>0</wp:posOffset>
            </wp:positionV>
            <wp:extent cx="5991860" cy="1219200"/>
            <wp:effectExtent l="0" t="0" r="8890" b="0"/>
            <wp:wrapTopAndBottom/>
            <wp:docPr id="608050710" name="Picture 0" descr="Graphic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aphic1.jp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D1F5F">
        <w:rPr>
          <w:rFonts w:ascii="Book Antiqua" w:hAnsi="Book Antiqua"/>
          <w:sz w:val="24"/>
        </w:rPr>
        <w:t>Këshillit Botues</w:t>
      </w:r>
    </w:p>
    <w:p w14:paraId="10B81824" w14:textId="77777777" w:rsidR="00A91437" w:rsidRPr="00CD1F5F" w:rsidRDefault="00A91437" w:rsidP="00A91437">
      <w:pPr>
        <w:spacing w:line="360" w:lineRule="auto"/>
        <w:rPr>
          <w:rFonts w:ascii="Times New Roman" w:hAnsi="Times New Roman" w:cs="Times New Roman"/>
          <w:sz w:val="24"/>
        </w:rPr>
      </w:pPr>
    </w:p>
    <w:p w14:paraId="638D2B2E" w14:textId="77777777" w:rsidR="00A91437" w:rsidRPr="00CD1F5F" w:rsidRDefault="00A91437" w:rsidP="00A91437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</w:p>
    <w:p w14:paraId="47023F73" w14:textId="77777777" w:rsidR="00C8443F" w:rsidRPr="00CD1F5F" w:rsidRDefault="00C8443F" w:rsidP="00A91437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</w:p>
    <w:p w14:paraId="591738CF" w14:textId="77777777" w:rsidR="00C8443F" w:rsidRPr="00CD1F5F" w:rsidRDefault="00C8443F" w:rsidP="00A91437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</w:p>
    <w:p w14:paraId="5BD0D622" w14:textId="77777777" w:rsidR="00C8443F" w:rsidRPr="00CD1F5F" w:rsidRDefault="00C8443F" w:rsidP="00A91437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</w:p>
    <w:p w14:paraId="0A610F21" w14:textId="77777777" w:rsidR="00C8443F" w:rsidRPr="00CD1F5F" w:rsidRDefault="00C8443F" w:rsidP="00A91437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</w:p>
    <w:p w14:paraId="0182D175" w14:textId="75B3B62F" w:rsidR="00A91437" w:rsidRPr="00CD1F5F" w:rsidRDefault="00A91437" w:rsidP="00A91437">
      <w:pPr>
        <w:tabs>
          <w:tab w:val="left" w:pos="0"/>
          <w:tab w:val="left" w:pos="810"/>
        </w:tabs>
        <w:jc w:val="center"/>
        <w:rPr>
          <w:rFonts w:ascii="Book Antiqua" w:hAnsi="Book Antiqua"/>
          <w:b/>
          <w:sz w:val="28"/>
          <w:szCs w:val="28"/>
        </w:rPr>
      </w:pPr>
      <w:r w:rsidRPr="00CD1F5F">
        <w:rPr>
          <w:rFonts w:ascii="Book Antiqua" w:hAnsi="Book Antiqua"/>
          <w:b/>
          <w:sz w:val="28"/>
          <w:szCs w:val="28"/>
        </w:rPr>
        <w:t>RAPORT  KORREKTURE</w:t>
      </w:r>
    </w:p>
    <w:p w14:paraId="4EDE2E95" w14:textId="77777777" w:rsidR="00A91437" w:rsidRPr="00CD1F5F" w:rsidRDefault="00A91437" w:rsidP="005D4FB1">
      <w:pPr>
        <w:rPr>
          <w:rFonts w:ascii="Times New Roman" w:hAnsi="Times New Roman" w:cs="Times New Roman"/>
          <w:sz w:val="24"/>
        </w:rPr>
      </w:pPr>
    </w:p>
    <w:p w14:paraId="190C0BB2" w14:textId="77777777" w:rsidR="00C8443F" w:rsidRPr="00CD1F5F" w:rsidRDefault="00C8443F" w:rsidP="005D4FB1">
      <w:pPr>
        <w:rPr>
          <w:rFonts w:ascii="Times New Roman" w:hAnsi="Times New Roman" w:cs="Times New Roman"/>
          <w:sz w:val="24"/>
        </w:rPr>
      </w:pPr>
    </w:p>
    <w:p w14:paraId="166CE025" w14:textId="77777777" w:rsidR="00C8443F" w:rsidRPr="00CD1F5F" w:rsidRDefault="00C8443F" w:rsidP="005D4FB1">
      <w:pPr>
        <w:rPr>
          <w:rFonts w:ascii="Times New Roman" w:hAnsi="Times New Roman" w:cs="Times New Roman"/>
          <w:sz w:val="24"/>
        </w:rPr>
      </w:pPr>
    </w:p>
    <w:p w14:paraId="2B6A38E6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</w:p>
    <w:p w14:paraId="473385DA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</w:p>
    <w:p w14:paraId="67A3ACD2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</w:p>
    <w:p w14:paraId="6F735744" w14:textId="1EA2D3CA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Titulli i publikimit:</w:t>
      </w:r>
    </w:p>
    <w:p w14:paraId="4778CE1E" w14:textId="77777777" w:rsidR="001E7DCB" w:rsidRPr="00CD1F5F" w:rsidRDefault="001E7DCB" w:rsidP="001E7DCB">
      <w:pPr>
        <w:spacing w:line="360" w:lineRule="auto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Lloji i botimi:</w:t>
      </w:r>
    </w:p>
    <w:p w14:paraId="36E7BE58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Korrektori:</w:t>
      </w:r>
    </w:p>
    <w:p w14:paraId="737E0C82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</w:p>
    <w:p w14:paraId="1097C486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</w:p>
    <w:p w14:paraId="22F5974A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</w:p>
    <w:p w14:paraId="6C3F5016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</w:p>
    <w:p w14:paraId="45B2CF90" w14:textId="42B9C820" w:rsidR="00C8443F" w:rsidRPr="00CD1F5F" w:rsidRDefault="00C8443F" w:rsidP="00C8443F">
      <w:pPr>
        <w:rPr>
          <w:rFonts w:ascii="Times New Roman" w:hAnsi="Times New Roman" w:cs="Times New Roman"/>
          <w:b/>
          <w:bCs/>
          <w:sz w:val="24"/>
        </w:rPr>
      </w:pPr>
      <w:r w:rsidRPr="00CD1F5F">
        <w:rPr>
          <w:rFonts w:ascii="Times New Roman" w:hAnsi="Times New Roman" w:cs="Times New Roman"/>
          <w:b/>
          <w:bCs/>
          <w:sz w:val="24"/>
        </w:rPr>
        <w:t>DEKLARATË:</w:t>
      </w:r>
    </w:p>
    <w:p w14:paraId="1A44D170" w14:textId="77777777" w:rsidR="00A17EDA" w:rsidRPr="00CD1F5F" w:rsidRDefault="00A17EDA" w:rsidP="00C8443F">
      <w:pPr>
        <w:rPr>
          <w:rFonts w:ascii="Times New Roman" w:hAnsi="Times New Roman" w:cs="Times New Roman"/>
          <w:sz w:val="24"/>
        </w:rPr>
      </w:pPr>
    </w:p>
    <w:p w14:paraId="3E823977" w14:textId="29E03B04" w:rsidR="00C8443F" w:rsidRPr="00CD1F5F" w:rsidRDefault="00A17EDA" w:rsidP="00A17ED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Deklaroj se publikimi është korrektuar në tërësi dhe janë eliminuar gabimet drejtshkrimore, gramatikore dhe tipografike, duke siguruar përputhshmërinë me standardet gjuhësore dhe teknike të publikimit.</w:t>
      </w:r>
    </w:p>
    <w:p w14:paraId="4222B48E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</w:p>
    <w:p w14:paraId="60D149A7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</w:p>
    <w:p w14:paraId="1A3C65A5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</w:p>
    <w:p w14:paraId="125E0F59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</w:p>
    <w:p w14:paraId="5D2C16A8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</w:p>
    <w:p w14:paraId="3D2D749F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</w:p>
    <w:p w14:paraId="24E34F64" w14:textId="7F6E1520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Data:</w:t>
      </w:r>
    </w:p>
    <w:p w14:paraId="3F697BE8" w14:textId="77777777" w:rsidR="00C8443F" w:rsidRPr="00CD1F5F" w:rsidRDefault="00C8443F" w:rsidP="00C8443F">
      <w:pPr>
        <w:rPr>
          <w:rFonts w:ascii="Times New Roman" w:hAnsi="Times New Roman" w:cs="Times New Roman"/>
          <w:sz w:val="24"/>
        </w:rPr>
      </w:pPr>
      <w:r w:rsidRPr="00CD1F5F">
        <w:rPr>
          <w:rFonts w:ascii="Times New Roman" w:hAnsi="Times New Roman" w:cs="Times New Roman"/>
          <w:sz w:val="24"/>
        </w:rPr>
        <w:t>Nënshkrimi:</w:t>
      </w:r>
    </w:p>
    <w:p w14:paraId="0226A2FF" w14:textId="77777777" w:rsidR="00956BB8" w:rsidRPr="00CD1F5F" w:rsidRDefault="00956BB8" w:rsidP="00C8443F">
      <w:pPr>
        <w:rPr>
          <w:rFonts w:ascii="Times New Roman" w:hAnsi="Times New Roman" w:cs="Times New Roman"/>
          <w:sz w:val="24"/>
        </w:rPr>
      </w:pPr>
    </w:p>
    <w:p w14:paraId="1C24E1C7" w14:textId="77777777" w:rsidR="00956BB8" w:rsidRPr="00CD1F5F" w:rsidRDefault="00956BB8" w:rsidP="00C8443F">
      <w:pPr>
        <w:rPr>
          <w:rFonts w:ascii="Times New Roman" w:hAnsi="Times New Roman" w:cs="Times New Roman"/>
          <w:sz w:val="24"/>
        </w:rPr>
      </w:pPr>
    </w:p>
    <w:p w14:paraId="62ECFAF8" w14:textId="76549E43" w:rsidR="00956BB8" w:rsidRPr="00CD1F5F" w:rsidRDefault="00956BB8" w:rsidP="00C8443F">
      <w:pPr>
        <w:rPr>
          <w:rFonts w:ascii="Times New Roman" w:hAnsi="Times New Roman" w:cs="Times New Roman"/>
          <w:sz w:val="24"/>
        </w:rPr>
      </w:pPr>
    </w:p>
    <w:p w14:paraId="69262DED" w14:textId="31D5E8E6" w:rsidR="009730F6" w:rsidRPr="00D4013A" w:rsidRDefault="009730F6" w:rsidP="00B513B4">
      <w:pPr>
        <w:tabs>
          <w:tab w:val="left" w:pos="0"/>
          <w:tab w:val="left" w:pos="810"/>
        </w:tabs>
        <w:jc w:val="center"/>
        <w:rPr>
          <w:rFonts w:ascii="Book Antiqua" w:hAnsi="Book Antiqua"/>
          <w:sz w:val="24"/>
        </w:rPr>
      </w:pPr>
    </w:p>
    <w:sectPr w:rsidR="009730F6" w:rsidRPr="00D4013A" w:rsidSect="00047A7C">
      <w:headerReference w:type="default" r:id="rId9"/>
      <w:footerReference w:type="default" r:id="rId10"/>
      <w:type w:val="continuous"/>
      <w:pgSz w:w="11906" w:h="16838" w:code="9"/>
      <w:pgMar w:top="27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75D30" w14:textId="77777777" w:rsidR="00E160DD" w:rsidRDefault="00E160DD">
      <w:r>
        <w:separator/>
      </w:r>
    </w:p>
  </w:endnote>
  <w:endnote w:type="continuationSeparator" w:id="0">
    <w:p w14:paraId="53B6AF43" w14:textId="77777777" w:rsidR="00E160DD" w:rsidRDefault="00E16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urostile-ExtendedTw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68537" w14:textId="77777777" w:rsidR="008A511D" w:rsidRPr="00E16B34" w:rsidRDefault="00410652" w:rsidP="00951224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E16B34">
      <w:rPr>
        <w:rStyle w:val="PageNumber"/>
        <w:rFonts w:ascii="Times New Roman" w:hAnsi="Times New Roman" w:cs="Times New Roman"/>
        <w:sz w:val="18"/>
        <w:szCs w:val="18"/>
      </w:rPr>
      <w:fldChar w:fldCharType="begin"/>
    </w:r>
    <w:r w:rsidR="008A511D" w:rsidRPr="00E16B34">
      <w:rPr>
        <w:rStyle w:val="PageNumber"/>
        <w:rFonts w:ascii="Times New Roman" w:hAnsi="Times New Roman" w:cs="Times New Roman"/>
        <w:sz w:val="18"/>
        <w:szCs w:val="18"/>
      </w:rPr>
      <w:instrText xml:space="preserve"> PAGE </w:instrText>
    </w:r>
    <w:r w:rsidRPr="00E16B34">
      <w:rPr>
        <w:rStyle w:val="PageNumber"/>
        <w:rFonts w:ascii="Times New Roman" w:hAnsi="Times New Roman" w:cs="Times New Roman"/>
        <w:sz w:val="18"/>
        <w:szCs w:val="18"/>
      </w:rPr>
      <w:fldChar w:fldCharType="separate"/>
    </w:r>
    <w:r w:rsidR="008A511D">
      <w:rPr>
        <w:rStyle w:val="PageNumber"/>
        <w:rFonts w:ascii="Times New Roman" w:hAnsi="Times New Roman" w:cs="Times New Roman"/>
        <w:noProof/>
        <w:sz w:val="18"/>
        <w:szCs w:val="18"/>
      </w:rPr>
      <w:t>1</w:t>
    </w:r>
    <w:r w:rsidR="008A511D">
      <w:rPr>
        <w:rStyle w:val="PageNumber"/>
        <w:rFonts w:ascii="Times New Roman" w:hAnsi="Times New Roman" w:cs="Times New Roman"/>
        <w:noProof/>
        <w:sz w:val="18"/>
        <w:szCs w:val="18"/>
      </w:rPr>
      <w:t>2</w:t>
    </w:r>
    <w:r w:rsidRPr="00E16B34">
      <w:rPr>
        <w:rStyle w:val="PageNumber"/>
        <w:rFonts w:ascii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D53CB" w14:textId="77777777" w:rsidR="00E160DD" w:rsidRDefault="00E160DD">
      <w:r>
        <w:separator/>
      </w:r>
    </w:p>
  </w:footnote>
  <w:footnote w:type="continuationSeparator" w:id="0">
    <w:p w14:paraId="369EFC44" w14:textId="77777777" w:rsidR="00E160DD" w:rsidRDefault="00E16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B37A" w14:textId="77777777" w:rsidR="008A511D" w:rsidRPr="00703598" w:rsidRDefault="008A511D" w:rsidP="00DE2F8E">
    <w:pPr>
      <w:pStyle w:val="Header"/>
      <w:jc w:val="center"/>
      <w:rPr>
        <w:rFonts w:ascii="Eurostile-ExtendedTwo" w:hAnsi="Eurostile-ExtendedTwo"/>
        <w:i/>
        <w:sz w:val="16"/>
        <w:szCs w:val="16"/>
        <w:lang w:val="en-GB"/>
      </w:rPr>
    </w:pPr>
  </w:p>
  <w:p w14:paraId="54F11EBE" w14:textId="77777777" w:rsidR="008A511D" w:rsidRDefault="008A511D" w:rsidP="00572550">
    <w:pPr>
      <w:pStyle w:val="Header"/>
      <w:rPr>
        <w:lang w:val="fr-FR"/>
      </w:rPr>
    </w:pPr>
  </w:p>
  <w:p w14:paraId="41354D8B" w14:textId="77777777" w:rsidR="008A511D" w:rsidRPr="0032632E" w:rsidRDefault="008A511D" w:rsidP="00572550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6227"/>
    <w:multiLevelType w:val="multilevel"/>
    <w:tmpl w:val="8874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F43A4"/>
    <w:multiLevelType w:val="multilevel"/>
    <w:tmpl w:val="C310F9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FE0099"/>
    <w:multiLevelType w:val="multilevel"/>
    <w:tmpl w:val="3686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436D7"/>
    <w:multiLevelType w:val="multilevel"/>
    <w:tmpl w:val="B84C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F12F8"/>
    <w:multiLevelType w:val="hybridMultilevel"/>
    <w:tmpl w:val="159C445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777E"/>
    <w:multiLevelType w:val="multilevel"/>
    <w:tmpl w:val="DEA0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C771EB"/>
    <w:multiLevelType w:val="hybridMultilevel"/>
    <w:tmpl w:val="23E6A5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17B34"/>
    <w:multiLevelType w:val="hybridMultilevel"/>
    <w:tmpl w:val="23E6A5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462FB"/>
    <w:multiLevelType w:val="multilevel"/>
    <w:tmpl w:val="3E70D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AD3D46"/>
    <w:multiLevelType w:val="multilevel"/>
    <w:tmpl w:val="C310F9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514B12"/>
    <w:multiLevelType w:val="multilevel"/>
    <w:tmpl w:val="EC0043EA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="Arial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4EF3660"/>
    <w:multiLevelType w:val="multilevel"/>
    <w:tmpl w:val="92623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464EC"/>
    <w:multiLevelType w:val="hybridMultilevel"/>
    <w:tmpl w:val="23E6A5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F020A"/>
    <w:multiLevelType w:val="hybridMultilevel"/>
    <w:tmpl w:val="23E6A5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87D37"/>
    <w:multiLevelType w:val="multilevel"/>
    <w:tmpl w:val="E44E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AD0F7A"/>
    <w:multiLevelType w:val="multilevel"/>
    <w:tmpl w:val="13920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4E5B66"/>
    <w:multiLevelType w:val="hybridMultilevel"/>
    <w:tmpl w:val="23E6A56A"/>
    <w:lvl w:ilvl="0" w:tplc="68505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036F1"/>
    <w:multiLevelType w:val="hybridMultilevel"/>
    <w:tmpl w:val="80361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176F9"/>
    <w:multiLevelType w:val="multilevel"/>
    <w:tmpl w:val="14A8F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9926F5"/>
    <w:multiLevelType w:val="hybridMultilevel"/>
    <w:tmpl w:val="4B1E157E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518BF1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226F3"/>
    <w:multiLevelType w:val="hybridMultilevel"/>
    <w:tmpl w:val="ED2A1AF2"/>
    <w:lvl w:ilvl="0" w:tplc="DF58F1CE">
      <w:start w:val="1"/>
      <w:numFmt w:val="upperRoman"/>
      <w:lvlText w:val="%1."/>
      <w:lvlJc w:val="left"/>
      <w:pPr>
        <w:ind w:left="1080" w:hanging="72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717766">
    <w:abstractNumId w:val="20"/>
  </w:num>
  <w:num w:numId="2" w16cid:durableId="1994527706">
    <w:abstractNumId w:val="16"/>
  </w:num>
  <w:num w:numId="3" w16cid:durableId="536964322">
    <w:abstractNumId w:val="10"/>
  </w:num>
  <w:num w:numId="4" w16cid:durableId="1607349101">
    <w:abstractNumId w:val="13"/>
  </w:num>
  <w:num w:numId="5" w16cid:durableId="566382672">
    <w:abstractNumId w:val="6"/>
  </w:num>
  <w:num w:numId="6" w16cid:durableId="113794687">
    <w:abstractNumId w:val="12"/>
  </w:num>
  <w:num w:numId="7" w16cid:durableId="1367873664">
    <w:abstractNumId w:val="7"/>
  </w:num>
  <w:num w:numId="8" w16cid:durableId="322242333">
    <w:abstractNumId w:val="5"/>
  </w:num>
  <w:num w:numId="9" w16cid:durableId="581137238">
    <w:abstractNumId w:val="2"/>
  </w:num>
  <w:num w:numId="10" w16cid:durableId="1623262830">
    <w:abstractNumId w:val="0"/>
  </w:num>
  <w:num w:numId="11" w16cid:durableId="155734132">
    <w:abstractNumId w:val="14"/>
  </w:num>
  <w:num w:numId="12" w16cid:durableId="800464044">
    <w:abstractNumId w:val="19"/>
  </w:num>
  <w:num w:numId="13" w16cid:durableId="81797700">
    <w:abstractNumId w:val="15"/>
  </w:num>
  <w:num w:numId="14" w16cid:durableId="2024281576">
    <w:abstractNumId w:val="8"/>
  </w:num>
  <w:num w:numId="15" w16cid:durableId="2134865959">
    <w:abstractNumId w:val="17"/>
  </w:num>
  <w:num w:numId="16" w16cid:durableId="1695495664">
    <w:abstractNumId w:val="11"/>
  </w:num>
  <w:num w:numId="17" w16cid:durableId="2051223735">
    <w:abstractNumId w:val="18"/>
  </w:num>
  <w:num w:numId="18" w16cid:durableId="610406211">
    <w:abstractNumId w:val="9"/>
  </w:num>
  <w:num w:numId="19" w16cid:durableId="264775377">
    <w:abstractNumId w:val="3"/>
  </w:num>
  <w:num w:numId="20" w16cid:durableId="659701812">
    <w:abstractNumId w:val="1"/>
  </w:num>
  <w:num w:numId="21" w16cid:durableId="1743328683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606"/>
    <w:rsid w:val="000006F9"/>
    <w:rsid w:val="00000949"/>
    <w:rsid w:val="00000DCA"/>
    <w:rsid w:val="00001048"/>
    <w:rsid w:val="0000149D"/>
    <w:rsid w:val="00001921"/>
    <w:rsid w:val="00003FFB"/>
    <w:rsid w:val="00004204"/>
    <w:rsid w:val="00004835"/>
    <w:rsid w:val="00005515"/>
    <w:rsid w:val="000055EA"/>
    <w:rsid w:val="00005A7F"/>
    <w:rsid w:val="000071F7"/>
    <w:rsid w:val="000100E8"/>
    <w:rsid w:val="00010124"/>
    <w:rsid w:val="00010D86"/>
    <w:rsid w:val="00010D90"/>
    <w:rsid w:val="00010E41"/>
    <w:rsid w:val="00011B9F"/>
    <w:rsid w:val="00011DD3"/>
    <w:rsid w:val="00012700"/>
    <w:rsid w:val="000134A9"/>
    <w:rsid w:val="00014D07"/>
    <w:rsid w:val="0001633B"/>
    <w:rsid w:val="00016D6C"/>
    <w:rsid w:val="00017BA6"/>
    <w:rsid w:val="00021B7E"/>
    <w:rsid w:val="00023C83"/>
    <w:rsid w:val="00025912"/>
    <w:rsid w:val="00025B93"/>
    <w:rsid w:val="0002639D"/>
    <w:rsid w:val="0003013F"/>
    <w:rsid w:val="00031792"/>
    <w:rsid w:val="00031C44"/>
    <w:rsid w:val="00031CBB"/>
    <w:rsid w:val="00031E1C"/>
    <w:rsid w:val="000320FB"/>
    <w:rsid w:val="00032220"/>
    <w:rsid w:val="00033205"/>
    <w:rsid w:val="00033254"/>
    <w:rsid w:val="0003344C"/>
    <w:rsid w:val="00033E37"/>
    <w:rsid w:val="0003415B"/>
    <w:rsid w:val="00034AA1"/>
    <w:rsid w:val="0003677B"/>
    <w:rsid w:val="00037EA9"/>
    <w:rsid w:val="00037EBC"/>
    <w:rsid w:val="00044E86"/>
    <w:rsid w:val="00045B8C"/>
    <w:rsid w:val="0004621B"/>
    <w:rsid w:val="0004671B"/>
    <w:rsid w:val="00046B35"/>
    <w:rsid w:val="00047116"/>
    <w:rsid w:val="000474F5"/>
    <w:rsid w:val="00047A7C"/>
    <w:rsid w:val="00051678"/>
    <w:rsid w:val="00051D5F"/>
    <w:rsid w:val="00051FA0"/>
    <w:rsid w:val="00053501"/>
    <w:rsid w:val="000546DC"/>
    <w:rsid w:val="00054DED"/>
    <w:rsid w:val="00057FCD"/>
    <w:rsid w:val="00060371"/>
    <w:rsid w:val="000603AC"/>
    <w:rsid w:val="00060B2F"/>
    <w:rsid w:val="00060DA2"/>
    <w:rsid w:val="00061E22"/>
    <w:rsid w:val="00062B0A"/>
    <w:rsid w:val="00062ED9"/>
    <w:rsid w:val="00063934"/>
    <w:rsid w:val="000639DF"/>
    <w:rsid w:val="00063C6A"/>
    <w:rsid w:val="000647BD"/>
    <w:rsid w:val="00064A60"/>
    <w:rsid w:val="00064BAA"/>
    <w:rsid w:val="0006539F"/>
    <w:rsid w:val="00066B7B"/>
    <w:rsid w:val="00066C10"/>
    <w:rsid w:val="00070316"/>
    <w:rsid w:val="00072E8A"/>
    <w:rsid w:val="00073820"/>
    <w:rsid w:val="00074059"/>
    <w:rsid w:val="00074164"/>
    <w:rsid w:val="0007436E"/>
    <w:rsid w:val="00074FD0"/>
    <w:rsid w:val="00075438"/>
    <w:rsid w:val="00075BAB"/>
    <w:rsid w:val="00075E63"/>
    <w:rsid w:val="0008022A"/>
    <w:rsid w:val="00080B6D"/>
    <w:rsid w:val="00080D23"/>
    <w:rsid w:val="000839E9"/>
    <w:rsid w:val="0008420A"/>
    <w:rsid w:val="00085F03"/>
    <w:rsid w:val="00086554"/>
    <w:rsid w:val="000905FE"/>
    <w:rsid w:val="0009081C"/>
    <w:rsid w:val="00090D36"/>
    <w:rsid w:val="00090DD7"/>
    <w:rsid w:val="000919E9"/>
    <w:rsid w:val="00092ED4"/>
    <w:rsid w:val="000932AF"/>
    <w:rsid w:val="000936A2"/>
    <w:rsid w:val="00093867"/>
    <w:rsid w:val="00094A2C"/>
    <w:rsid w:val="000965F3"/>
    <w:rsid w:val="000969A5"/>
    <w:rsid w:val="00096DC9"/>
    <w:rsid w:val="000A0EAE"/>
    <w:rsid w:val="000A18D5"/>
    <w:rsid w:val="000A282F"/>
    <w:rsid w:val="000A28FC"/>
    <w:rsid w:val="000A3B8B"/>
    <w:rsid w:val="000A5056"/>
    <w:rsid w:val="000A5B67"/>
    <w:rsid w:val="000A5D28"/>
    <w:rsid w:val="000A6469"/>
    <w:rsid w:val="000A71E3"/>
    <w:rsid w:val="000A7E68"/>
    <w:rsid w:val="000B0584"/>
    <w:rsid w:val="000B227C"/>
    <w:rsid w:val="000B2C25"/>
    <w:rsid w:val="000B5DFA"/>
    <w:rsid w:val="000B5FAD"/>
    <w:rsid w:val="000B7013"/>
    <w:rsid w:val="000B7434"/>
    <w:rsid w:val="000C0EF4"/>
    <w:rsid w:val="000C1938"/>
    <w:rsid w:val="000C24A0"/>
    <w:rsid w:val="000C39D3"/>
    <w:rsid w:val="000C4FC3"/>
    <w:rsid w:val="000C51D6"/>
    <w:rsid w:val="000C51F4"/>
    <w:rsid w:val="000C531E"/>
    <w:rsid w:val="000C6B0B"/>
    <w:rsid w:val="000C7238"/>
    <w:rsid w:val="000D07A3"/>
    <w:rsid w:val="000D28C6"/>
    <w:rsid w:val="000D30AA"/>
    <w:rsid w:val="000D5145"/>
    <w:rsid w:val="000D549F"/>
    <w:rsid w:val="000D6444"/>
    <w:rsid w:val="000D7A38"/>
    <w:rsid w:val="000E0C3E"/>
    <w:rsid w:val="000E161B"/>
    <w:rsid w:val="000E1904"/>
    <w:rsid w:val="000E2DE3"/>
    <w:rsid w:val="000E2ED7"/>
    <w:rsid w:val="000E4232"/>
    <w:rsid w:val="000E4CC2"/>
    <w:rsid w:val="000E73F3"/>
    <w:rsid w:val="000E7FE4"/>
    <w:rsid w:val="000F1226"/>
    <w:rsid w:val="000F22A2"/>
    <w:rsid w:val="000F2340"/>
    <w:rsid w:val="000F2527"/>
    <w:rsid w:val="000F2F24"/>
    <w:rsid w:val="000F6079"/>
    <w:rsid w:val="000F6F61"/>
    <w:rsid w:val="000F7CB5"/>
    <w:rsid w:val="000F7F64"/>
    <w:rsid w:val="001001BC"/>
    <w:rsid w:val="00100349"/>
    <w:rsid w:val="0010060D"/>
    <w:rsid w:val="00100CA3"/>
    <w:rsid w:val="00100CE1"/>
    <w:rsid w:val="001018A3"/>
    <w:rsid w:val="00102317"/>
    <w:rsid w:val="00102EB9"/>
    <w:rsid w:val="001038DE"/>
    <w:rsid w:val="00104B3B"/>
    <w:rsid w:val="00105B9E"/>
    <w:rsid w:val="0010626A"/>
    <w:rsid w:val="001064B1"/>
    <w:rsid w:val="00106EEB"/>
    <w:rsid w:val="00107CBC"/>
    <w:rsid w:val="00107E3C"/>
    <w:rsid w:val="00111401"/>
    <w:rsid w:val="001117FA"/>
    <w:rsid w:val="00111DD9"/>
    <w:rsid w:val="00112C25"/>
    <w:rsid w:val="00114130"/>
    <w:rsid w:val="00115705"/>
    <w:rsid w:val="00116E2A"/>
    <w:rsid w:val="00123C29"/>
    <w:rsid w:val="0012773F"/>
    <w:rsid w:val="0013017E"/>
    <w:rsid w:val="00130E21"/>
    <w:rsid w:val="0013101E"/>
    <w:rsid w:val="00131FEA"/>
    <w:rsid w:val="00135D2E"/>
    <w:rsid w:val="00140480"/>
    <w:rsid w:val="00140ECD"/>
    <w:rsid w:val="00140F23"/>
    <w:rsid w:val="001420DE"/>
    <w:rsid w:val="00143CC2"/>
    <w:rsid w:val="001446DA"/>
    <w:rsid w:val="00144CC1"/>
    <w:rsid w:val="001450DD"/>
    <w:rsid w:val="0014582E"/>
    <w:rsid w:val="00145C5E"/>
    <w:rsid w:val="00146154"/>
    <w:rsid w:val="00146993"/>
    <w:rsid w:val="00146DE9"/>
    <w:rsid w:val="0014746D"/>
    <w:rsid w:val="00147D4D"/>
    <w:rsid w:val="00151BC1"/>
    <w:rsid w:val="001524BD"/>
    <w:rsid w:val="0015257F"/>
    <w:rsid w:val="00152CD7"/>
    <w:rsid w:val="00152F05"/>
    <w:rsid w:val="00153549"/>
    <w:rsid w:val="0015388E"/>
    <w:rsid w:val="0015402F"/>
    <w:rsid w:val="0015482F"/>
    <w:rsid w:val="00155790"/>
    <w:rsid w:val="00155C97"/>
    <w:rsid w:val="001568FD"/>
    <w:rsid w:val="00156D1D"/>
    <w:rsid w:val="00157293"/>
    <w:rsid w:val="00157571"/>
    <w:rsid w:val="00157836"/>
    <w:rsid w:val="0016070C"/>
    <w:rsid w:val="00161927"/>
    <w:rsid w:val="00161F08"/>
    <w:rsid w:val="00164292"/>
    <w:rsid w:val="00166BC2"/>
    <w:rsid w:val="001673AA"/>
    <w:rsid w:val="001678F7"/>
    <w:rsid w:val="001705A3"/>
    <w:rsid w:val="00172ECA"/>
    <w:rsid w:val="001734BB"/>
    <w:rsid w:val="001742CE"/>
    <w:rsid w:val="001750FD"/>
    <w:rsid w:val="00175B49"/>
    <w:rsid w:val="00176DC7"/>
    <w:rsid w:val="00176EEA"/>
    <w:rsid w:val="00180EC0"/>
    <w:rsid w:val="00182478"/>
    <w:rsid w:val="00184A5E"/>
    <w:rsid w:val="00185910"/>
    <w:rsid w:val="00185975"/>
    <w:rsid w:val="00186A06"/>
    <w:rsid w:val="00186C22"/>
    <w:rsid w:val="00187017"/>
    <w:rsid w:val="001877C4"/>
    <w:rsid w:val="00190DE2"/>
    <w:rsid w:val="001918BF"/>
    <w:rsid w:val="00191C23"/>
    <w:rsid w:val="001920AC"/>
    <w:rsid w:val="00192162"/>
    <w:rsid w:val="0019298C"/>
    <w:rsid w:val="001929FC"/>
    <w:rsid w:val="00194296"/>
    <w:rsid w:val="0019510F"/>
    <w:rsid w:val="0019636B"/>
    <w:rsid w:val="00196924"/>
    <w:rsid w:val="001A01CF"/>
    <w:rsid w:val="001A0D14"/>
    <w:rsid w:val="001A1C12"/>
    <w:rsid w:val="001A3465"/>
    <w:rsid w:val="001A373C"/>
    <w:rsid w:val="001A7735"/>
    <w:rsid w:val="001B26D7"/>
    <w:rsid w:val="001B28EF"/>
    <w:rsid w:val="001B4D77"/>
    <w:rsid w:val="001B62F6"/>
    <w:rsid w:val="001B654C"/>
    <w:rsid w:val="001B7605"/>
    <w:rsid w:val="001B7EEF"/>
    <w:rsid w:val="001C0EDE"/>
    <w:rsid w:val="001C160A"/>
    <w:rsid w:val="001C2E81"/>
    <w:rsid w:val="001C2EA1"/>
    <w:rsid w:val="001C2ED0"/>
    <w:rsid w:val="001C3C63"/>
    <w:rsid w:val="001C474A"/>
    <w:rsid w:val="001C4CBE"/>
    <w:rsid w:val="001C4D28"/>
    <w:rsid w:val="001C50D8"/>
    <w:rsid w:val="001C56FB"/>
    <w:rsid w:val="001C576A"/>
    <w:rsid w:val="001C6554"/>
    <w:rsid w:val="001C7101"/>
    <w:rsid w:val="001C761F"/>
    <w:rsid w:val="001D18E4"/>
    <w:rsid w:val="001D1ECA"/>
    <w:rsid w:val="001D2F0C"/>
    <w:rsid w:val="001D336D"/>
    <w:rsid w:val="001D36DD"/>
    <w:rsid w:val="001D397F"/>
    <w:rsid w:val="001D4052"/>
    <w:rsid w:val="001D447A"/>
    <w:rsid w:val="001D57B5"/>
    <w:rsid w:val="001D5A0B"/>
    <w:rsid w:val="001D6C1B"/>
    <w:rsid w:val="001D7715"/>
    <w:rsid w:val="001D7870"/>
    <w:rsid w:val="001E07B9"/>
    <w:rsid w:val="001E0EEC"/>
    <w:rsid w:val="001E10E0"/>
    <w:rsid w:val="001E1D74"/>
    <w:rsid w:val="001E27F5"/>
    <w:rsid w:val="001E2BFA"/>
    <w:rsid w:val="001E2C64"/>
    <w:rsid w:val="001E3C63"/>
    <w:rsid w:val="001E3F06"/>
    <w:rsid w:val="001E410C"/>
    <w:rsid w:val="001E41DD"/>
    <w:rsid w:val="001E4311"/>
    <w:rsid w:val="001E46AF"/>
    <w:rsid w:val="001E4B26"/>
    <w:rsid w:val="001E4FF7"/>
    <w:rsid w:val="001E5111"/>
    <w:rsid w:val="001E5C78"/>
    <w:rsid w:val="001E5FC9"/>
    <w:rsid w:val="001E64FB"/>
    <w:rsid w:val="001E723A"/>
    <w:rsid w:val="001E79AE"/>
    <w:rsid w:val="001E7DCB"/>
    <w:rsid w:val="001E7EF3"/>
    <w:rsid w:val="001F1500"/>
    <w:rsid w:val="001F161C"/>
    <w:rsid w:val="001F2387"/>
    <w:rsid w:val="001F27A3"/>
    <w:rsid w:val="001F2ABF"/>
    <w:rsid w:val="001F4293"/>
    <w:rsid w:val="001F494F"/>
    <w:rsid w:val="001F5DC6"/>
    <w:rsid w:val="001F6029"/>
    <w:rsid w:val="0020008E"/>
    <w:rsid w:val="00203A61"/>
    <w:rsid w:val="00204BA7"/>
    <w:rsid w:val="00205424"/>
    <w:rsid w:val="00205757"/>
    <w:rsid w:val="00206FC9"/>
    <w:rsid w:val="00207AB5"/>
    <w:rsid w:val="00210120"/>
    <w:rsid w:val="00210858"/>
    <w:rsid w:val="002122EA"/>
    <w:rsid w:val="002125E8"/>
    <w:rsid w:val="00212E9E"/>
    <w:rsid w:val="002137C8"/>
    <w:rsid w:val="00216CE0"/>
    <w:rsid w:val="00217226"/>
    <w:rsid w:val="002175CA"/>
    <w:rsid w:val="002203EE"/>
    <w:rsid w:val="00220FE0"/>
    <w:rsid w:val="00221179"/>
    <w:rsid w:val="00222292"/>
    <w:rsid w:val="00222770"/>
    <w:rsid w:val="0022488C"/>
    <w:rsid w:val="0022586C"/>
    <w:rsid w:val="002268F6"/>
    <w:rsid w:val="00226D26"/>
    <w:rsid w:val="002278F2"/>
    <w:rsid w:val="00227BCD"/>
    <w:rsid w:val="0023028D"/>
    <w:rsid w:val="0023124A"/>
    <w:rsid w:val="002312C8"/>
    <w:rsid w:val="00233061"/>
    <w:rsid w:val="00233604"/>
    <w:rsid w:val="00233633"/>
    <w:rsid w:val="00234678"/>
    <w:rsid w:val="002358D9"/>
    <w:rsid w:val="00235CF5"/>
    <w:rsid w:val="00236FE9"/>
    <w:rsid w:val="00237202"/>
    <w:rsid w:val="00237674"/>
    <w:rsid w:val="00237CFC"/>
    <w:rsid w:val="00237F4B"/>
    <w:rsid w:val="0024002F"/>
    <w:rsid w:val="00241014"/>
    <w:rsid w:val="0024109B"/>
    <w:rsid w:val="00241201"/>
    <w:rsid w:val="0024160F"/>
    <w:rsid w:val="00241874"/>
    <w:rsid w:val="00241C92"/>
    <w:rsid w:val="00242075"/>
    <w:rsid w:val="0024214C"/>
    <w:rsid w:val="0024459A"/>
    <w:rsid w:val="0024564E"/>
    <w:rsid w:val="00245E20"/>
    <w:rsid w:val="00246443"/>
    <w:rsid w:val="00247011"/>
    <w:rsid w:val="002470E7"/>
    <w:rsid w:val="00247AF8"/>
    <w:rsid w:val="0025004E"/>
    <w:rsid w:val="00250180"/>
    <w:rsid w:val="002502CC"/>
    <w:rsid w:val="00250B20"/>
    <w:rsid w:val="00250BEE"/>
    <w:rsid w:val="00251943"/>
    <w:rsid w:val="00251A3D"/>
    <w:rsid w:val="002545DA"/>
    <w:rsid w:val="00256FA8"/>
    <w:rsid w:val="0025706C"/>
    <w:rsid w:val="00260606"/>
    <w:rsid w:val="00260752"/>
    <w:rsid w:val="00260B9B"/>
    <w:rsid w:val="002612C6"/>
    <w:rsid w:val="00261B79"/>
    <w:rsid w:val="00263DE1"/>
    <w:rsid w:val="00264F3E"/>
    <w:rsid w:val="00265DA7"/>
    <w:rsid w:val="002668DE"/>
    <w:rsid w:val="00266FB6"/>
    <w:rsid w:val="00270C49"/>
    <w:rsid w:val="00272A66"/>
    <w:rsid w:val="00273705"/>
    <w:rsid w:val="00274CA0"/>
    <w:rsid w:val="002755DE"/>
    <w:rsid w:val="00275B03"/>
    <w:rsid w:val="00275F15"/>
    <w:rsid w:val="0028005A"/>
    <w:rsid w:val="002800C1"/>
    <w:rsid w:val="00281430"/>
    <w:rsid w:val="00282AC6"/>
    <w:rsid w:val="002831CB"/>
    <w:rsid w:val="002831FD"/>
    <w:rsid w:val="00283BFA"/>
    <w:rsid w:val="002846A1"/>
    <w:rsid w:val="002849DA"/>
    <w:rsid w:val="00285219"/>
    <w:rsid w:val="0028558D"/>
    <w:rsid w:val="002856E9"/>
    <w:rsid w:val="002879B1"/>
    <w:rsid w:val="002926CE"/>
    <w:rsid w:val="00292D92"/>
    <w:rsid w:val="00292E0F"/>
    <w:rsid w:val="0029360F"/>
    <w:rsid w:val="00293FB5"/>
    <w:rsid w:val="002953AE"/>
    <w:rsid w:val="002956C6"/>
    <w:rsid w:val="00295C76"/>
    <w:rsid w:val="00295C8D"/>
    <w:rsid w:val="00296163"/>
    <w:rsid w:val="00297696"/>
    <w:rsid w:val="002976B5"/>
    <w:rsid w:val="00297BA1"/>
    <w:rsid w:val="00297D10"/>
    <w:rsid w:val="00297DF3"/>
    <w:rsid w:val="002A034B"/>
    <w:rsid w:val="002A284F"/>
    <w:rsid w:val="002A38D0"/>
    <w:rsid w:val="002A3D2B"/>
    <w:rsid w:val="002A4090"/>
    <w:rsid w:val="002A4AF9"/>
    <w:rsid w:val="002A79CC"/>
    <w:rsid w:val="002A7AA6"/>
    <w:rsid w:val="002B0690"/>
    <w:rsid w:val="002B0832"/>
    <w:rsid w:val="002B1505"/>
    <w:rsid w:val="002B1D2B"/>
    <w:rsid w:val="002B1E05"/>
    <w:rsid w:val="002B268C"/>
    <w:rsid w:val="002B3BB5"/>
    <w:rsid w:val="002C0C81"/>
    <w:rsid w:val="002C1FEB"/>
    <w:rsid w:val="002C2D5B"/>
    <w:rsid w:val="002C2E48"/>
    <w:rsid w:val="002C3E53"/>
    <w:rsid w:val="002C4780"/>
    <w:rsid w:val="002C5F1F"/>
    <w:rsid w:val="002C606C"/>
    <w:rsid w:val="002C7A3E"/>
    <w:rsid w:val="002D121B"/>
    <w:rsid w:val="002D1A8A"/>
    <w:rsid w:val="002D22F8"/>
    <w:rsid w:val="002D29FC"/>
    <w:rsid w:val="002D60A7"/>
    <w:rsid w:val="002D6359"/>
    <w:rsid w:val="002D6549"/>
    <w:rsid w:val="002D68A6"/>
    <w:rsid w:val="002E0849"/>
    <w:rsid w:val="002E1118"/>
    <w:rsid w:val="002E1440"/>
    <w:rsid w:val="002E1C4F"/>
    <w:rsid w:val="002E2310"/>
    <w:rsid w:val="002E27AD"/>
    <w:rsid w:val="002E3414"/>
    <w:rsid w:val="002E3DE5"/>
    <w:rsid w:val="002E4F39"/>
    <w:rsid w:val="002E5FDC"/>
    <w:rsid w:val="002E6452"/>
    <w:rsid w:val="002E66A0"/>
    <w:rsid w:val="002E7369"/>
    <w:rsid w:val="002E7B62"/>
    <w:rsid w:val="002F1102"/>
    <w:rsid w:val="002F13DF"/>
    <w:rsid w:val="002F147A"/>
    <w:rsid w:val="002F1B19"/>
    <w:rsid w:val="002F2020"/>
    <w:rsid w:val="002F2980"/>
    <w:rsid w:val="002F2C7B"/>
    <w:rsid w:val="002F2FB2"/>
    <w:rsid w:val="002F3E2B"/>
    <w:rsid w:val="002F4C73"/>
    <w:rsid w:val="002F51CE"/>
    <w:rsid w:val="002F5C06"/>
    <w:rsid w:val="002F6D89"/>
    <w:rsid w:val="0030052E"/>
    <w:rsid w:val="00301016"/>
    <w:rsid w:val="00301544"/>
    <w:rsid w:val="00301FAD"/>
    <w:rsid w:val="00302113"/>
    <w:rsid w:val="003036BB"/>
    <w:rsid w:val="00303E22"/>
    <w:rsid w:val="00311325"/>
    <w:rsid w:val="00311BCD"/>
    <w:rsid w:val="00312C39"/>
    <w:rsid w:val="003131DC"/>
    <w:rsid w:val="003131EA"/>
    <w:rsid w:val="00314458"/>
    <w:rsid w:val="003149C8"/>
    <w:rsid w:val="003149E5"/>
    <w:rsid w:val="00315725"/>
    <w:rsid w:val="00321F1A"/>
    <w:rsid w:val="00322514"/>
    <w:rsid w:val="00322751"/>
    <w:rsid w:val="003233A1"/>
    <w:rsid w:val="0032632E"/>
    <w:rsid w:val="00326A1E"/>
    <w:rsid w:val="00326A20"/>
    <w:rsid w:val="003271C4"/>
    <w:rsid w:val="00330261"/>
    <w:rsid w:val="00330C21"/>
    <w:rsid w:val="00332178"/>
    <w:rsid w:val="00332449"/>
    <w:rsid w:val="00334186"/>
    <w:rsid w:val="00337DB7"/>
    <w:rsid w:val="00337FCD"/>
    <w:rsid w:val="00340831"/>
    <w:rsid w:val="00341152"/>
    <w:rsid w:val="003411B0"/>
    <w:rsid w:val="00341CEB"/>
    <w:rsid w:val="00341E38"/>
    <w:rsid w:val="00342B17"/>
    <w:rsid w:val="00343452"/>
    <w:rsid w:val="00344555"/>
    <w:rsid w:val="00344AD5"/>
    <w:rsid w:val="00344E25"/>
    <w:rsid w:val="00346AFA"/>
    <w:rsid w:val="00347490"/>
    <w:rsid w:val="00351F52"/>
    <w:rsid w:val="003520C7"/>
    <w:rsid w:val="00352947"/>
    <w:rsid w:val="003530E7"/>
    <w:rsid w:val="00353231"/>
    <w:rsid w:val="00353465"/>
    <w:rsid w:val="0035353E"/>
    <w:rsid w:val="00354743"/>
    <w:rsid w:val="003551A0"/>
    <w:rsid w:val="0035704D"/>
    <w:rsid w:val="003575EE"/>
    <w:rsid w:val="003617D1"/>
    <w:rsid w:val="003633D3"/>
    <w:rsid w:val="00364068"/>
    <w:rsid w:val="00365D8D"/>
    <w:rsid w:val="00365F29"/>
    <w:rsid w:val="00366F89"/>
    <w:rsid w:val="00370017"/>
    <w:rsid w:val="00370F07"/>
    <w:rsid w:val="00371F14"/>
    <w:rsid w:val="0037468F"/>
    <w:rsid w:val="003749F3"/>
    <w:rsid w:val="00374C03"/>
    <w:rsid w:val="003753FE"/>
    <w:rsid w:val="00375866"/>
    <w:rsid w:val="00375B7F"/>
    <w:rsid w:val="00375BF6"/>
    <w:rsid w:val="00375C03"/>
    <w:rsid w:val="00376CA6"/>
    <w:rsid w:val="003770C4"/>
    <w:rsid w:val="00377BBC"/>
    <w:rsid w:val="00377D86"/>
    <w:rsid w:val="00381555"/>
    <w:rsid w:val="003824FD"/>
    <w:rsid w:val="00383173"/>
    <w:rsid w:val="003832E4"/>
    <w:rsid w:val="0038340B"/>
    <w:rsid w:val="00383457"/>
    <w:rsid w:val="00383FF6"/>
    <w:rsid w:val="00384214"/>
    <w:rsid w:val="003845BD"/>
    <w:rsid w:val="00385B71"/>
    <w:rsid w:val="00385CB4"/>
    <w:rsid w:val="00385E7C"/>
    <w:rsid w:val="00386994"/>
    <w:rsid w:val="003869A3"/>
    <w:rsid w:val="00386E27"/>
    <w:rsid w:val="0038790A"/>
    <w:rsid w:val="00391038"/>
    <w:rsid w:val="00391AD9"/>
    <w:rsid w:val="00391E73"/>
    <w:rsid w:val="003921A3"/>
    <w:rsid w:val="00393065"/>
    <w:rsid w:val="00395D0F"/>
    <w:rsid w:val="003963CB"/>
    <w:rsid w:val="0039717C"/>
    <w:rsid w:val="003A0EB7"/>
    <w:rsid w:val="003A24DA"/>
    <w:rsid w:val="003A276E"/>
    <w:rsid w:val="003A372F"/>
    <w:rsid w:val="003A4AF1"/>
    <w:rsid w:val="003A4C54"/>
    <w:rsid w:val="003A55A9"/>
    <w:rsid w:val="003A58BD"/>
    <w:rsid w:val="003A6623"/>
    <w:rsid w:val="003A6D50"/>
    <w:rsid w:val="003A728E"/>
    <w:rsid w:val="003A77DF"/>
    <w:rsid w:val="003A7912"/>
    <w:rsid w:val="003B0793"/>
    <w:rsid w:val="003B1734"/>
    <w:rsid w:val="003B1B45"/>
    <w:rsid w:val="003B2A60"/>
    <w:rsid w:val="003B33ED"/>
    <w:rsid w:val="003B46D7"/>
    <w:rsid w:val="003B4894"/>
    <w:rsid w:val="003B672A"/>
    <w:rsid w:val="003B67C4"/>
    <w:rsid w:val="003B7050"/>
    <w:rsid w:val="003B7493"/>
    <w:rsid w:val="003B7E96"/>
    <w:rsid w:val="003C0AFC"/>
    <w:rsid w:val="003C2DF9"/>
    <w:rsid w:val="003C32C9"/>
    <w:rsid w:val="003C3C6F"/>
    <w:rsid w:val="003C4345"/>
    <w:rsid w:val="003C70E8"/>
    <w:rsid w:val="003C739A"/>
    <w:rsid w:val="003C75A9"/>
    <w:rsid w:val="003D0FE7"/>
    <w:rsid w:val="003D1142"/>
    <w:rsid w:val="003D204B"/>
    <w:rsid w:val="003D349E"/>
    <w:rsid w:val="003D3930"/>
    <w:rsid w:val="003D3DAD"/>
    <w:rsid w:val="003D3FA3"/>
    <w:rsid w:val="003D42AB"/>
    <w:rsid w:val="003D4F8A"/>
    <w:rsid w:val="003D56D6"/>
    <w:rsid w:val="003D5A48"/>
    <w:rsid w:val="003D6D0C"/>
    <w:rsid w:val="003D72FD"/>
    <w:rsid w:val="003E1A94"/>
    <w:rsid w:val="003E1F3B"/>
    <w:rsid w:val="003E271D"/>
    <w:rsid w:val="003E2B6C"/>
    <w:rsid w:val="003E3501"/>
    <w:rsid w:val="003E3C8A"/>
    <w:rsid w:val="003E3DC5"/>
    <w:rsid w:val="003E4032"/>
    <w:rsid w:val="003E405D"/>
    <w:rsid w:val="003E55A0"/>
    <w:rsid w:val="003E63A3"/>
    <w:rsid w:val="003E6599"/>
    <w:rsid w:val="003E6929"/>
    <w:rsid w:val="003F1EAB"/>
    <w:rsid w:val="003F3225"/>
    <w:rsid w:val="003F39DE"/>
    <w:rsid w:val="003F4B62"/>
    <w:rsid w:val="003F4C30"/>
    <w:rsid w:val="003F55C1"/>
    <w:rsid w:val="003F5CD8"/>
    <w:rsid w:val="003F63F9"/>
    <w:rsid w:val="003F6D2D"/>
    <w:rsid w:val="003F73CE"/>
    <w:rsid w:val="003F7B2E"/>
    <w:rsid w:val="00400755"/>
    <w:rsid w:val="004024B1"/>
    <w:rsid w:val="00402698"/>
    <w:rsid w:val="00402A7E"/>
    <w:rsid w:val="00402B72"/>
    <w:rsid w:val="004052AC"/>
    <w:rsid w:val="00405393"/>
    <w:rsid w:val="00405E83"/>
    <w:rsid w:val="004060A9"/>
    <w:rsid w:val="00407581"/>
    <w:rsid w:val="00407727"/>
    <w:rsid w:val="00410652"/>
    <w:rsid w:val="00410AAF"/>
    <w:rsid w:val="00412128"/>
    <w:rsid w:val="00412547"/>
    <w:rsid w:val="0041393D"/>
    <w:rsid w:val="00413960"/>
    <w:rsid w:val="00416889"/>
    <w:rsid w:val="00416903"/>
    <w:rsid w:val="00417034"/>
    <w:rsid w:val="0041778E"/>
    <w:rsid w:val="004178D5"/>
    <w:rsid w:val="004205DE"/>
    <w:rsid w:val="004207CD"/>
    <w:rsid w:val="00422563"/>
    <w:rsid w:val="004229B8"/>
    <w:rsid w:val="00423F7A"/>
    <w:rsid w:val="004242FD"/>
    <w:rsid w:val="00425019"/>
    <w:rsid w:val="00425107"/>
    <w:rsid w:val="004257FB"/>
    <w:rsid w:val="00426678"/>
    <w:rsid w:val="004267F9"/>
    <w:rsid w:val="00430280"/>
    <w:rsid w:val="004307D9"/>
    <w:rsid w:val="00431E98"/>
    <w:rsid w:val="0043267E"/>
    <w:rsid w:val="00432CE0"/>
    <w:rsid w:val="00433037"/>
    <w:rsid w:val="004347F2"/>
    <w:rsid w:val="00434C69"/>
    <w:rsid w:val="004351A4"/>
    <w:rsid w:val="0043559D"/>
    <w:rsid w:val="00440C4F"/>
    <w:rsid w:val="00441675"/>
    <w:rsid w:val="00441724"/>
    <w:rsid w:val="0044491F"/>
    <w:rsid w:val="00446157"/>
    <w:rsid w:val="0044655A"/>
    <w:rsid w:val="004465BE"/>
    <w:rsid w:val="00447727"/>
    <w:rsid w:val="00450172"/>
    <w:rsid w:val="004505A1"/>
    <w:rsid w:val="004509AC"/>
    <w:rsid w:val="004518BA"/>
    <w:rsid w:val="0045207E"/>
    <w:rsid w:val="00452900"/>
    <w:rsid w:val="00452BB1"/>
    <w:rsid w:val="00452E83"/>
    <w:rsid w:val="004531CE"/>
    <w:rsid w:val="004535E4"/>
    <w:rsid w:val="00454017"/>
    <w:rsid w:val="004547A2"/>
    <w:rsid w:val="00455071"/>
    <w:rsid w:val="004552D1"/>
    <w:rsid w:val="004552EF"/>
    <w:rsid w:val="00456827"/>
    <w:rsid w:val="00456B90"/>
    <w:rsid w:val="00456D1D"/>
    <w:rsid w:val="004571CE"/>
    <w:rsid w:val="0045754D"/>
    <w:rsid w:val="00460AD6"/>
    <w:rsid w:val="00460D18"/>
    <w:rsid w:val="00462B4E"/>
    <w:rsid w:val="004643A5"/>
    <w:rsid w:val="00464F1A"/>
    <w:rsid w:val="004651ED"/>
    <w:rsid w:val="00466B94"/>
    <w:rsid w:val="00467132"/>
    <w:rsid w:val="0047047F"/>
    <w:rsid w:val="00470557"/>
    <w:rsid w:val="00471461"/>
    <w:rsid w:val="004746CB"/>
    <w:rsid w:val="00476872"/>
    <w:rsid w:val="00480BB9"/>
    <w:rsid w:val="0048176D"/>
    <w:rsid w:val="00481797"/>
    <w:rsid w:val="00482622"/>
    <w:rsid w:val="00483626"/>
    <w:rsid w:val="00483959"/>
    <w:rsid w:val="004846A0"/>
    <w:rsid w:val="00485838"/>
    <w:rsid w:val="004866DB"/>
    <w:rsid w:val="00487021"/>
    <w:rsid w:val="00487499"/>
    <w:rsid w:val="0048751D"/>
    <w:rsid w:val="004907F6"/>
    <w:rsid w:val="00492378"/>
    <w:rsid w:val="004926A4"/>
    <w:rsid w:val="00492D24"/>
    <w:rsid w:val="00493432"/>
    <w:rsid w:val="00494AC4"/>
    <w:rsid w:val="00494D93"/>
    <w:rsid w:val="004957C3"/>
    <w:rsid w:val="00496461"/>
    <w:rsid w:val="004964E6"/>
    <w:rsid w:val="004A3B80"/>
    <w:rsid w:val="004A5825"/>
    <w:rsid w:val="004A5F1C"/>
    <w:rsid w:val="004A69A0"/>
    <w:rsid w:val="004A7029"/>
    <w:rsid w:val="004A708E"/>
    <w:rsid w:val="004A74D0"/>
    <w:rsid w:val="004B08D4"/>
    <w:rsid w:val="004B0C46"/>
    <w:rsid w:val="004B23AE"/>
    <w:rsid w:val="004B3015"/>
    <w:rsid w:val="004B3E44"/>
    <w:rsid w:val="004B5202"/>
    <w:rsid w:val="004B7599"/>
    <w:rsid w:val="004C03B6"/>
    <w:rsid w:val="004C0911"/>
    <w:rsid w:val="004C11C9"/>
    <w:rsid w:val="004C18A5"/>
    <w:rsid w:val="004C1A35"/>
    <w:rsid w:val="004C242C"/>
    <w:rsid w:val="004C2C84"/>
    <w:rsid w:val="004C35D6"/>
    <w:rsid w:val="004C37CC"/>
    <w:rsid w:val="004D17AD"/>
    <w:rsid w:val="004D211B"/>
    <w:rsid w:val="004D2AAF"/>
    <w:rsid w:val="004D2C31"/>
    <w:rsid w:val="004D2F2E"/>
    <w:rsid w:val="004D389E"/>
    <w:rsid w:val="004D3AAC"/>
    <w:rsid w:val="004D3BF8"/>
    <w:rsid w:val="004D42FB"/>
    <w:rsid w:val="004D5D63"/>
    <w:rsid w:val="004D7BD1"/>
    <w:rsid w:val="004E0273"/>
    <w:rsid w:val="004E031F"/>
    <w:rsid w:val="004E1A7E"/>
    <w:rsid w:val="004E4E06"/>
    <w:rsid w:val="004E606B"/>
    <w:rsid w:val="004E6378"/>
    <w:rsid w:val="004E63B1"/>
    <w:rsid w:val="004E69CC"/>
    <w:rsid w:val="004E6A68"/>
    <w:rsid w:val="004E7066"/>
    <w:rsid w:val="004F1A64"/>
    <w:rsid w:val="004F1CD4"/>
    <w:rsid w:val="004F1F7C"/>
    <w:rsid w:val="004F22A9"/>
    <w:rsid w:val="004F4F42"/>
    <w:rsid w:val="004F5BB0"/>
    <w:rsid w:val="004F5F7B"/>
    <w:rsid w:val="004F6237"/>
    <w:rsid w:val="004F62C5"/>
    <w:rsid w:val="004F7365"/>
    <w:rsid w:val="004F75D1"/>
    <w:rsid w:val="00500C2A"/>
    <w:rsid w:val="005033D6"/>
    <w:rsid w:val="005059D4"/>
    <w:rsid w:val="00505B2E"/>
    <w:rsid w:val="00506163"/>
    <w:rsid w:val="00506973"/>
    <w:rsid w:val="00506B90"/>
    <w:rsid w:val="00506BB5"/>
    <w:rsid w:val="005076D0"/>
    <w:rsid w:val="005105F3"/>
    <w:rsid w:val="00512C06"/>
    <w:rsid w:val="00512C10"/>
    <w:rsid w:val="005142A4"/>
    <w:rsid w:val="0051773D"/>
    <w:rsid w:val="00517AFE"/>
    <w:rsid w:val="00523680"/>
    <w:rsid w:val="00523CBB"/>
    <w:rsid w:val="00523ED0"/>
    <w:rsid w:val="005243B0"/>
    <w:rsid w:val="00524A96"/>
    <w:rsid w:val="005251A0"/>
    <w:rsid w:val="0052756D"/>
    <w:rsid w:val="005275BD"/>
    <w:rsid w:val="0052783D"/>
    <w:rsid w:val="00527A1D"/>
    <w:rsid w:val="0053060B"/>
    <w:rsid w:val="005307B6"/>
    <w:rsid w:val="00530FF0"/>
    <w:rsid w:val="00532C7E"/>
    <w:rsid w:val="00533295"/>
    <w:rsid w:val="005335E7"/>
    <w:rsid w:val="00534676"/>
    <w:rsid w:val="005350A5"/>
    <w:rsid w:val="005355D4"/>
    <w:rsid w:val="00535671"/>
    <w:rsid w:val="0053595D"/>
    <w:rsid w:val="00535D35"/>
    <w:rsid w:val="00540271"/>
    <w:rsid w:val="00540A06"/>
    <w:rsid w:val="00542B5A"/>
    <w:rsid w:val="00543208"/>
    <w:rsid w:val="00543DDA"/>
    <w:rsid w:val="005446CB"/>
    <w:rsid w:val="0054557A"/>
    <w:rsid w:val="005464BB"/>
    <w:rsid w:val="00546C60"/>
    <w:rsid w:val="00547F45"/>
    <w:rsid w:val="00550099"/>
    <w:rsid w:val="005506B6"/>
    <w:rsid w:val="00550790"/>
    <w:rsid w:val="00550AAB"/>
    <w:rsid w:val="00551476"/>
    <w:rsid w:val="00553748"/>
    <w:rsid w:val="005540DB"/>
    <w:rsid w:val="00555654"/>
    <w:rsid w:val="0055673F"/>
    <w:rsid w:val="00556D5A"/>
    <w:rsid w:val="00562972"/>
    <w:rsid w:val="005630FA"/>
    <w:rsid w:val="0056344D"/>
    <w:rsid w:val="00563F39"/>
    <w:rsid w:val="00564191"/>
    <w:rsid w:val="0056718B"/>
    <w:rsid w:val="0057044B"/>
    <w:rsid w:val="00570C7F"/>
    <w:rsid w:val="00570D15"/>
    <w:rsid w:val="00572550"/>
    <w:rsid w:val="00572FAE"/>
    <w:rsid w:val="0057343E"/>
    <w:rsid w:val="005757E3"/>
    <w:rsid w:val="00575D39"/>
    <w:rsid w:val="00576981"/>
    <w:rsid w:val="00577431"/>
    <w:rsid w:val="0058012E"/>
    <w:rsid w:val="0058278E"/>
    <w:rsid w:val="005831C8"/>
    <w:rsid w:val="00584B35"/>
    <w:rsid w:val="00585CEF"/>
    <w:rsid w:val="00586473"/>
    <w:rsid w:val="00586513"/>
    <w:rsid w:val="00586967"/>
    <w:rsid w:val="005902AF"/>
    <w:rsid w:val="00590F75"/>
    <w:rsid w:val="00591492"/>
    <w:rsid w:val="00591A6D"/>
    <w:rsid w:val="005925D4"/>
    <w:rsid w:val="0059475F"/>
    <w:rsid w:val="0059481D"/>
    <w:rsid w:val="0059483E"/>
    <w:rsid w:val="005954A2"/>
    <w:rsid w:val="005958B1"/>
    <w:rsid w:val="005959BB"/>
    <w:rsid w:val="00595BAF"/>
    <w:rsid w:val="0059659E"/>
    <w:rsid w:val="00596CD3"/>
    <w:rsid w:val="00597A6A"/>
    <w:rsid w:val="00597BEF"/>
    <w:rsid w:val="005A0999"/>
    <w:rsid w:val="005A0F00"/>
    <w:rsid w:val="005A3B27"/>
    <w:rsid w:val="005A4EB4"/>
    <w:rsid w:val="005A63E1"/>
    <w:rsid w:val="005A70C1"/>
    <w:rsid w:val="005A771B"/>
    <w:rsid w:val="005B00DB"/>
    <w:rsid w:val="005B0EEB"/>
    <w:rsid w:val="005B1405"/>
    <w:rsid w:val="005B20D2"/>
    <w:rsid w:val="005B2158"/>
    <w:rsid w:val="005B2EF7"/>
    <w:rsid w:val="005B3491"/>
    <w:rsid w:val="005B3CE6"/>
    <w:rsid w:val="005B3E6B"/>
    <w:rsid w:val="005B5229"/>
    <w:rsid w:val="005B6B40"/>
    <w:rsid w:val="005C068D"/>
    <w:rsid w:val="005C072D"/>
    <w:rsid w:val="005C0B72"/>
    <w:rsid w:val="005C1A2C"/>
    <w:rsid w:val="005C1C10"/>
    <w:rsid w:val="005C20EA"/>
    <w:rsid w:val="005C248D"/>
    <w:rsid w:val="005C284B"/>
    <w:rsid w:val="005C3DE4"/>
    <w:rsid w:val="005C5051"/>
    <w:rsid w:val="005C6AFF"/>
    <w:rsid w:val="005D01FC"/>
    <w:rsid w:val="005D148E"/>
    <w:rsid w:val="005D3002"/>
    <w:rsid w:val="005D4AF5"/>
    <w:rsid w:val="005D4FB1"/>
    <w:rsid w:val="005D5267"/>
    <w:rsid w:val="005D5363"/>
    <w:rsid w:val="005D5CDB"/>
    <w:rsid w:val="005D5F2E"/>
    <w:rsid w:val="005D7873"/>
    <w:rsid w:val="005E170D"/>
    <w:rsid w:val="005E3886"/>
    <w:rsid w:val="005E4EEC"/>
    <w:rsid w:val="005E6FC8"/>
    <w:rsid w:val="005E784C"/>
    <w:rsid w:val="005F07E4"/>
    <w:rsid w:val="005F1722"/>
    <w:rsid w:val="005F3E68"/>
    <w:rsid w:val="005F3E7A"/>
    <w:rsid w:val="005F48FA"/>
    <w:rsid w:val="005F4C94"/>
    <w:rsid w:val="005F5807"/>
    <w:rsid w:val="005F65F2"/>
    <w:rsid w:val="005F6836"/>
    <w:rsid w:val="005F688A"/>
    <w:rsid w:val="005F7528"/>
    <w:rsid w:val="005F76B2"/>
    <w:rsid w:val="0060070C"/>
    <w:rsid w:val="00600725"/>
    <w:rsid w:val="006015A9"/>
    <w:rsid w:val="00603D96"/>
    <w:rsid w:val="0060526E"/>
    <w:rsid w:val="00605E55"/>
    <w:rsid w:val="00605E70"/>
    <w:rsid w:val="006061FB"/>
    <w:rsid w:val="00607D03"/>
    <w:rsid w:val="00607DA2"/>
    <w:rsid w:val="00610054"/>
    <w:rsid w:val="006113CC"/>
    <w:rsid w:val="00612888"/>
    <w:rsid w:val="00612969"/>
    <w:rsid w:val="0061301D"/>
    <w:rsid w:val="00613FD3"/>
    <w:rsid w:val="0061459B"/>
    <w:rsid w:val="006145EC"/>
    <w:rsid w:val="006146EC"/>
    <w:rsid w:val="00616BF4"/>
    <w:rsid w:val="00616D31"/>
    <w:rsid w:val="00620E8F"/>
    <w:rsid w:val="006225D9"/>
    <w:rsid w:val="00622D43"/>
    <w:rsid w:val="0062313C"/>
    <w:rsid w:val="00623EE4"/>
    <w:rsid w:val="006244E6"/>
    <w:rsid w:val="00624CC5"/>
    <w:rsid w:val="006251A0"/>
    <w:rsid w:val="006259A7"/>
    <w:rsid w:val="0062683F"/>
    <w:rsid w:val="00626D2D"/>
    <w:rsid w:val="0062721C"/>
    <w:rsid w:val="006304C8"/>
    <w:rsid w:val="0063066F"/>
    <w:rsid w:val="006311A2"/>
    <w:rsid w:val="0063312F"/>
    <w:rsid w:val="006353F5"/>
    <w:rsid w:val="00635DAF"/>
    <w:rsid w:val="00637940"/>
    <w:rsid w:val="00640255"/>
    <w:rsid w:val="0064049E"/>
    <w:rsid w:val="00640BF6"/>
    <w:rsid w:val="00641709"/>
    <w:rsid w:val="00641EDE"/>
    <w:rsid w:val="00643C30"/>
    <w:rsid w:val="00644282"/>
    <w:rsid w:val="006448B4"/>
    <w:rsid w:val="00644FE9"/>
    <w:rsid w:val="00645161"/>
    <w:rsid w:val="00645D15"/>
    <w:rsid w:val="00645DD0"/>
    <w:rsid w:val="0064691F"/>
    <w:rsid w:val="006474FC"/>
    <w:rsid w:val="00647C07"/>
    <w:rsid w:val="00647E01"/>
    <w:rsid w:val="0065123D"/>
    <w:rsid w:val="00651722"/>
    <w:rsid w:val="00651B14"/>
    <w:rsid w:val="00651C2B"/>
    <w:rsid w:val="006543FF"/>
    <w:rsid w:val="00654653"/>
    <w:rsid w:val="0065569B"/>
    <w:rsid w:val="00656957"/>
    <w:rsid w:val="006572F2"/>
    <w:rsid w:val="006605E1"/>
    <w:rsid w:val="006606B2"/>
    <w:rsid w:val="0066174C"/>
    <w:rsid w:val="00661CFB"/>
    <w:rsid w:val="00662161"/>
    <w:rsid w:val="0066242C"/>
    <w:rsid w:val="00662BBA"/>
    <w:rsid w:val="00662E89"/>
    <w:rsid w:val="0066363D"/>
    <w:rsid w:val="00664365"/>
    <w:rsid w:val="006649DE"/>
    <w:rsid w:val="0066506B"/>
    <w:rsid w:val="00665901"/>
    <w:rsid w:val="006678A1"/>
    <w:rsid w:val="00667FD7"/>
    <w:rsid w:val="006702BF"/>
    <w:rsid w:val="006712F8"/>
    <w:rsid w:val="00672142"/>
    <w:rsid w:val="006727D1"/>
    <w:rsid w:val="00672F12"/>
    <w:rsid w:val="0067310F"/>
    <w:rsid w:val="00674434"/>
    <w:rsid w:val="006753AF"/>
    <w:rsid w:val="0067558B"/>
    <w:rsid w:val="006755AE"/>
    <w:rsid w:val="00675854"/>
    <w:rsid w:val="00675942"/>
    <w:rsid w:val="00675BBB"/>
    <w:rsid w:val="00675BD3"/>
    <w:rsid w:val="00675CCC"/>
    <w:rsid w:val="00676980"/>
    <w:rsid w:val="00676B41"/>
    <w:rsid w:val="00677C69"/>
    <w:rsid w:val="00677CFC"/>
    <w:rsid w:val="00677F8A"/>
    <w:rsid w:val="006805A3"/>
    <w:rsid w:val="006811FC"/>
    <w:rsid w:val="00681A96"/>
    <w:rsid w:val="00683997"/>
    <w:rsid w:val="0068427C"/>
    <w:rsid w:val="00685232"/>
    <w:rsid w:val="00685AA6"/>
    <w:rsid w:val="0068717E"/>
    <w:rsid w:val="00687294"/>
    <w:rsid w:val="006878C3"/>
    <w:rsid w:val="00687CC4"/>
    <w:rsid w:val="0069095A"/>
    <w:rsid w:val="00690BF4"/>
    <w:rsid w:val="0069207E"/>
    <w:rsid w:val="00692303"/>
    <w:rsid w:val="006928FA"/>
    <w:rsid w:val="006929FB"/>
    <w:rsid w:val="00692F9B"/>
    <w:rsid w:val="00692FB3"/>
    <w:rsid w:val="006938EA"/>
    <w:rsid w:val="00695F26"/>
    <w:rsid w:val="00696661"/>
    <w:rsid w:val="00696A48"/>
    <w:rsid w:val="006A0CCF"/>
    <w:rsid w:val="006A1370"/>
    <w:rsid w:val="006A22B6"/>
    <w:rsid w:val="006A2DC9"/>
    <w:rsid w:val="006A33F6"/>
    <w:rsid w:val="006A422C"/>
    <w:rsid w:val="006A552A"/>
    <w:rsid w:val="006A56DB"/>
    <w:rsid w:val="006A6980"/>
    <w:rsid w:val="006A69CD"/>
    <w:rsid w:val="006A6CEC"/>
    <w:rsid w:val="006A7090"/>
    <w:rsid w:val="006B0623"/>
    <w:rsid w:val="006B1681"/>
    <w:rsid w:val="006B18B5"/>
    <w:rsid w:val="006B1B4B"/>
    <w:rsid w:val="006B2313"/>
    <w:rsid w:val="006B356F"/>
    <w:rsid w:val="006B515F"/>
    <w:rsid w:val="006B5E61"/>
    <w:rsid w:val="006B68B4"/>
    <w:rsid w:val="006B78B0"/>
    <w:rsid w:val="006B7B52"/>
    <w:rsid w:val="006C25A4"/>
    <w:rsid w:val="006C28E3"/>
    <w:rsid w:val="006C2A20"/>
    <w:rsid w:val="006C2FF8"/>
    <w:rsid w:val="006C436D"/>
    <w:rsid w:val="006C5F6D"/>
    <w:rsid w:val="006C7418"/>
    <w:rsid w:val="006C7B0C"/>
    <w:rsid w:val="006D0C9A"/>
    <w:rsid w:val="006D0E2C"/>
    <w:rsid w:val="006D1780"/>
    <w:rsid w:val="006D193D"/>
    <w:rsid w:val="006D1A8D"/>
    <w:rsid w:val="006D27EC"/>
    <w:rsid w:val="006D28FD"/>
    <w:rsid w:val="006D29B7"/>
    <w:rsid w:val="006D3115"/>
    <w:rsid w:val="006D3176"/>
    <w:rsid w:val="006D3D9B"/>
    <w:rsid w:val="006D551A"/>
    <w:rsid w:val="006D6322"/>
    <w:rsid w:val="006D6E82"/>
    <w:rsid w:val="006D7226"/>
    <w:rsid w:val="006D7A9C"/>
    <w:rsid w:val="006D7C47"/>
    <w:rsid w:val="006E02E9"/>
    <w:rsid w:val="006E0365"/>
    <w:rsid w:val="006E174B"/>
    <w:rsid w:val="006E225D"/>
    <w:rsid w:val="006E2345"/>
    <w:rsid w:val="006E2D78"/>
    <w:rsid w:val="006E37CF"/>
    <w:rsid w:val="006E3B08"/>
    <w:rsid w:val="006E4CF6"/>
    <w:rsid w:val="006E52F0"/>
    <w:rsid w:val="006E6437"/>
    <w:rsid w:val="006E67D9"/>
    <w:rsid w:val="006E7239"/>
    <w:rsid w:val="006E72A3"/>
    <w:rsid w:val="006F1C2F"/>
    <w:rsid w:val="006F2695"/>
    <w:rsid w:val="006F39B0"/>
    <w:rsid w:val="006F3E9D"/>
    <w:rsid w:val="006F40DB"/>
    <w:rsid w:val="006F5ECA"/>
    <w:rsid w:val="006F76A0"/>
    <w:rsid w:val="006F76F8"/>
    <w:rsid w:val="0070078C"/>
    <w:rsid w:val="00701FEE"/>
    <w:rsid w:val="0070218E"/>
    <w:rsid w:val="00702D45"/>
    <w:rsid w:val="00703598"/>
    <w:rsid w:val="0070396D"/>
    <w:rsid w:val="00704674"/>
    <w:rsid w:val="007047CA"/>
    <w:rsid w:val="0070561E"/>
    <w:rsid w:val="00705EF3"/>
    <w:rsid w:val="00706CE3"/>
    <w:rsid w:val="007109DF"/>
    <w:rsid w:val="00710D0E"/>
    <w:rsid w:val="007129A7"/>
    <w:rsid w:val="00713063"/>
    <w:rsid w:val="00715A36"/>
    <w:rsid w:val="00717224"/>
    <w:rsid w:val="007226E0"/>
    <w:rsid w:val="007226F8"/>
    <w:rsid w:val="0072536D"/>
    <w:rsid w:val="00726955"/>
    <w:rsid w:val="007305DC"/>
    <w:rsid w:val="00730DF0"/>
    <w:rsid w:val="00731342"/>
    <w:rsid w:val="0073148C"/>
    <w:rsid w:val="0073182E"/>
    <w:rsid w:val="007320AA"/>
    <w:rsid w:val="00732145"/>
    <w:rsid w:val="0073381B"/>
    <w:rsid w:val="00733F48"/>
    <w:rsid w:val="00734129"/>
    <w:rsid w:val="007354FE"/>
    <w:rsid w:val="00735F93"/>
    <w:rsid w:val="00736206"/>
    <w:rsid w:val="007375F7"/>
    <w:rsid w:val="00740477"/>
    <w:rsid w:val="007408E8"/>
    <w:rsid w:val="00741750"/>
    <w:rsid w:val="00744947"/>
    <w:rsid w:val="00744D15"/>
    <w:rsid w:val="00744FC6"/>
    <w:rsid w:val="00745AF6"/>
    <w:rsid w:val="00745B7E"/>
    <w:rsid w:val="00745EEB"/>
    <w:rsid w:val="0074684C"/>
    <w:rsid w:val="00746FC6"/>
    <w:rsid w:val="00747307"/>
    <w:rsid w:val="007479CA"/>
    <w:rsid w:val="00747D6D"/>
    <w:rsid w:val="00747F25"/>
    <w:rsid w:val="00750F8B"/>
    <w:rsid w:val="0075179A"/>
    <w:rsid w:val="007517BB"/>
    <w:rsid w:val="007524A8"/>
    <w:rsid w:val="00752982"/>
    <w:rsid w:val="00753093"/>
    <w:rsid w:val="007540EB"/>
    <w:rsid w:val="00754E57"/>
    <w:rsid w:val="007564FD"/>
    <w:rsid w:val="0075694A"/>
    <w:rsid w:val="00757064"/>
    <w:rsid w:val="00757A31"/>
    <w:rsid w:val="007603ED"/>
    <w:rsid w:val="007606AA"/>
    <w:rsid w:val="00761373"/>
    <w:rsid w:val="007618E5"/>
    <w:rsid w:val="00762B60"/>
    <w:rsid w:val="00762D0E"/>
    <w:rsid w:val="00764313"/>
    <w:rsid w:val="00764D1F"/>
    <w:rsid w:val="00764D7B"/>
    <w:rsid w:val="00764FDF"/>
    <w:rsid w:val="00766685"/>
    <w:rsid w:val="00766820"/>
    <w:rsid w:val="007704E3"/>
    <w:rsid w:val="00771E98"/>
    <w:rsid w:val="00772594"/>
    <w:rsid w:val="00772740"/>
    <w:rsid w:val="00772C78"/>
    <w:rsid w:val="00772E50"/>
    <w:rsid w:val="007732A8"/>
    <w:rsid w:val="00773A36"/>
    <w:rsid w:val="00773B8B"/>
    <w:rsid w:val="00774565"/>
    <w:rsid w:val="00774E04"/>
    <w:rsid w:val="0077619E"/>
    <w:rsid w:val="00776B76"/>
    <w:rsid w:val="00777597"/>
    <w:rsid w:val="00777773"/>
    <w:rsid w:val="00777823"/>
    <w:rsid w:val="007802D8"/>
    <w:rsid w:val="00780BB5"/>
    <w:rsid w:val="007810EE"/>
    <w:rsid w:val="00781186"/>
    <w:rsid w:val="00781991"/>
    <w:rsid w:val="00782A31"/>
    <w:rsid w:val="0078311A"/>
    <w:rsid w:val="00783ABD"/>
    <w:rsid w:val="00783B4B"/>
    <w:rsid w:val="00784437"/>
    <w:rsid w:val="00786102"/>
    <w:rsid w:val="00787100"/>
    <w:rsid w:val="00787D72"/>
    <w:rsid w:val="00790B32"/>
    <w:rsid w:val="007919CA"/>
    <w:rsid w:val="007919CF"/>
    <w:rsid w:val="00791D5A"/>
    <w:rsid w:val="00792FF7"/>
    <w:rsid w:val="00793AAC"/>
    <w:rsid w:val="0079476F"/>
    <w:rsid w:val="00794D5D"/>
    <w:rsid w:val="007957F6"/>
    <w:rsid w:val="0079676C"/>
    <w:rsid w:val="00796EE2"/>
    <w:rsid w:val="007A1122"/>
    <w:rsid w:val="007A32D6"/>
    <w:rsid w:val="007A3A1B"/>
    <w:rsid w:val="007A3B9D"/>
    <w:rsid w:val="007A3F0C"/>
    <w:rsid w:val="007A3FA7"/>
    <w:rsid w:val="007A445F"/>
    <w:rsid w:val="007A4BA0"/>
    <w:rsid w:val="007A5FD6"/>
    <w:rsid w:val="007A6EA1"/>
    <w:rsid w:val="007A7322"/>
    <w:rsid w:val="007B0CA2"/>
    <w:rsid w:val="007B1179"/>
    <w:rsid w:val="007B3BD2"/>
    <w:rsid w:val="007B3FEC"/>
    <w:rsid w:val="007B4221"/>
    <w:rsid w:val="007B59EE"/>
    <w:rsid w:val="007B754F"/>
    <w:rsid w:val="007B7584"/>
    <w:rsid w:val="007B7654"/>
    <w:rsid w:val="007B7AE1"/>
    <w:rsid w:val="007C04AA"/>
    <w:rsid w:val="007C0E9E"/>
    <w:rsid w:val="007C0F10"/>
    <w:rsid w:val="007C2022"/>
    <w:rsid w:val="007C2BB2"/>
    <w:rsid w:val="007C4117"/>
    <w:rsid w:val="007C5584"/>
    <w:rsid w:val="007C6E89"/>
    <w:rsid w:val="007C7444"/>
    <w:rsid w:val="007C7EBA"/>
    <w:rsid w:val="007D02FB"/>
    <w:rsid w:val="007D0BE6"/>
    <w:rsid w:val="007D1217"/>
    <w:rsid w:val="007D39E2"/>
    <w:rsid w:val="007D39F4"/>
    <w:rsid w:val="007D3EC4"/>
    <w:rsid w:val="007D4229"/>
    <w:rsid w:val="007D56FD"/>
    <w:rsid w:val="007D57FD"/>
    <w:rsid w:val="007D5BB8"/>
    <w:rsid w:val="007D6336"/>
    <w:rsid w:val="007D7FFD"/>
    <w:rsid w:val="007E0003"/>
    <w:rsid w:val="007E06B6"/>
    <w:rsid w:val="007E0916"/>
    <w:rsid w:val="007E1AE0"/>
    <w:rsid w:val="007E1BEC"/>
    <w:rsid w:val="007E221E"/>
    <w:rsid w:val="007E25BB"/>
    <w:rsid w:val="007E3CCC"/>
    <w:rsid w:val="007E4A8D"/>
    <w:rsid w:val="007E4F10"/>
    <w:rsid w:val="007E5A2C"/>
    <w:rsid w:val="007E6304"/>
    <w:rsid w:val="007E642A"/>
    <w:rsid w:val="007E7884"/>
    <w:rsid w:val="007E79DE"/>
    <w:rsid w:val="007F1092"/>
    <w:rsid w:val="007F19AF"/>
    <w:rsid w:val="007F43A5"/>
    <w:rsid w:val="007F6584"/>
    <w:rsid w:val="007F7648"/>
    <w:rsid w:val="00800CD6"/>
    <w:rsid w:val="00801498"/>
    <w:rsid w:val="0080270D"/>
    <w:rsid w:val="00802B27"/>
    <w:rsid w:val="008031C9"/>
    <w:rsid w:val="008048E8"/>
    <w:rsid w:val="00805192"/>
    <w:rsid w:val="008052AC"/>
    <w:rsid w:val="0080536A"/>
    <w:rsid w:val="008064F4"/>
    <w:rsid w:val="008075D4"/>
    <w:rsid w:val="00810997"/>
    <w:rsid w:val="008116AA"/>
    <w:rsid w:val="008117D8"/>
    <w:rsid w:val="008119AF"/>
    <w:rsid w:val="0081564E"/>
    <w:rsid w:val="008156BA"/>
    <w:rsid w:val="008164FA"/>
    <w:rsid w:val="008168D4"/>
    <w:rsid w:val="008177C1"/>
    <w:rsid w:val="00817831"/>
    <w:rsid w:val="00820117"/>
    <w:rsid w:val="00820D8A"/>
    <w:rsid w:val="00822915"/>
    <w:rsid w:val="00822EEE"/>
    <w:rsid w:val="008249A6"/>
    <w:rsid w:val="00824A92"/>
    <w:rsid w:val="00824C1D"/>
    <w:rsid w:val="00824F6A"/>
    <w:rsid w:val="0082554C"/>
    <w:rsid w:val="008267D9"/>
    <w:rsid w:val="00826BEA"/>
    <w:rsid w:val="00827E20"/>
    <w:rsid w:val="008304D2"/>
    <w:rsid w:val="00833BF9"/>
    <w:rsid w:val="00840605"/>
    <w:rsid w:val="008406F8"/>
    <w:rsid w:val="008414F5"/>
    <w:rsid w:val="00841F6B"/>
    <w:rsid w:val="008432FD"/>
    <w:rsid w:val="008436BE"/>
    <w:rsid w:val="00843EA0"/>
    <w:rsid w:val="00843FF1"/>
    <w:rsid w:val="0084631F"/>
    <w:rsid w:val="0084730C"/>
    <w:rsid w:val="00847436"/>
    <w:rsid w:val="0084768F"/>
    <w:rsid w:val="008476F1"/>
    <w:rsid w:val="00847D99"/>
    <w:rsid w:val="008513A1"/>
    <w:rsid w:val="0085144E"/>
    <w:rsid w:val="00851FFD"/>
    <w:rsid w:val="0085237D"/>
    <w:rsid w:val="008539BD"/>
    <w:rsid w:val="00855744"/>
    <w:rsid w:val="008562A8"/>
    <w:rsid w:val="00856AD8"/>
    <w:rsid w:val="0085780C"/>
    <w:rsid w:val="0086066D"/>
    <w:rsid w:val="008606C4"/>
    <w:rsid w:val="00860A6C"/>
    <w:rsid w:val="00860C86"/>
    <w:rsid w:val="00860C92"/>
    <w:rsid w:val="0086168C"/>
    <w:rsid w:val="00862398"/>
    <w:rsid w:val="008629E9"/>
    <w:rsid w:val="00862E4E"/>
    <w:rsid w:val="008635C6"/>
    <w:rsid w:val="008638E9"/>
    <w:rsid w:val="008640FB"/>
    <w:rsid w:val="00865369"/>
    <w:rsid w:val="00865AE3"/>
    <w:rsid w:val="00866041"/>
    <w:rsid w:val="0086695F"/>
    <w:rsid w:val="0086703D"/>
    <w:rsid w:val="008672B6"/>
    <w:rsid w:val="008675A1"/>
    <w:rsid w:val="00870F41"/>
    <w:rsid w:val="00871493"/>
    <w:rsid w:val="00873E27"/>
    <w:rsid w:val="00874270"/>
    <w:rsid w:val="00875E46"/>
    <w:rsid w:val="00880AA2"/>
    <w:rsid w:val="00881AF5"/>
    <w:rsid w:val="00884D56"/>
    <w:rsid w:val="008855C4"/>
    <w:rsid w:val="00885B22"/>
    <w:rsid w:val="00886DD4"/>
    <w:rsid w:val="008905AF"/>
    <w:rsid w:val="008915A4"/>
    <w:rsid w:val="008915DE"/>
    <w:rsid w:val="0089218F"/>
    <w:rsid w:val="00892398"/>
    <w:rsid w:val="008930F4"/>
    <w:rsid w:val="00893C7A"/>
    <w:rsid w:val="00893D59"/>
    <w:rsid w:val="00894650"/>
    <w:rsid w:val="00894BB0"/>
    <w:rsid w:val="00894D5B"/>
    <w:rsid w:val="00895BAD"/>
    <w:rsid w:val="0089657A"/>
    <w:rsid w:val="0089783D"/>
    <w:rsid w:val="00897B91"/>
    <w:rsid w:val="00897E7A"/>
    <w:rsid w:val="00897FDD"/>
    <w:rsid w:val="008A0078"/>
    <w:rsid w:val="008A1037"/>
    <w:rsid w:val="008A111D"/>
    <w:rsid w:val="008A1280"/>
    <w:rsid w:val="008A18DB"/>
    <w:rsid w:val="008A2ACA"/>
    <w:rsid w:val="008A36DD"/>
    <w:rsid w:val="008A3768"/>
    <w:rsid w:val="008A3816"/>
    <w:rsid w:val="008A3821"/>
    <w:rsid w:val="008A4AB9"/>
    <w:rsid w:val="008A4FB5"/>
    <w:rsid w:val="008A511D"/>
    <w:rsid w:val="008A5809"/>
    <w:rsid w:val="008A5EB7"/>
    <w:rsid w:val="008A65AC"/>
    <w:rsid w:val="008A6BA4"/>
    <w:rsid w:val="008B0363"/>
    <w:rsid w:val="008B12F2"/>
    <w:rsid w:val="008B19AC"/>
    <w:rsid w:val="008B1E7B"/>
    <w:rsid w:val="008B3653"/>
    <w:rsid w:val="008B42E7"/>
    <w:rsid w:val="008B515F"/>
    <w:rsid w:val="008B54DA"/>
    <w:rsid w:val="008B6347"/>
    <w:rsid w:val="008B6C21"/>
    <w:rsid w:val="008B6D67"/>
    <w:rsid w:val="008B719F"/>
    <w:rsid w:val="008B7932"/>
    <w:rsid w:val="008C0C6A"/>
    <w:rsid w:val="008C1BB0"/>
    <w:rsid w:val="008C2C9D"/>
    <w:rsid w:val="008C2FFA"/>
    <w:rsid w:val="008C3358"/>
    <w:rsid w:val="008C33D4"/>
    <w:rsid w:val="008C3719"/>
    <w:rsid w:val="008C3B96"/>
    <w:rsid w:val="008C51BF"/>
    <w:rsid w:val="008C571A"/>
    <w:rsid w:val="008C6267"/>
    <w:rsid w:val="008C7059"/>
    <w:rsid w:val="008C79E7"/>
    <w:rsid w:val="008D1200"/>
    <w:rsid w:val="008D155F"/>
    <w:rsid w:val="008D160B"/>
    <w:rsid w:val="008D226D"/>
    <w:rsid w:val="008D2599"/>
    <w:rsid w:val="008D2D09"/>
    <w:rsid w:val="008D3B70"/>
    <w:rsid w:val="008D3CFE"/>
    <w:rsid w:val="008D67C3"/>
    <w:rsid w:val="008D695C"/>
    <w:rsid w:val="008D788C"/>
    <w:rsid w:val="008E118F"/>
    <w:rsid w:val="008E1319"/>
    <w:rsid w:val="008E17A2"/>
    <w:rsid w:val="008E275D"/>
    <w:rsid w:val="008E3104"/>
    <w:rsid w:val="008E3332"/>
    <w:rsid w:val="008E37D4"/>
    <w:rsid w:val="008E47D7"/>
    <w:rsid w:val="008E514A"/>
    <w:rsid w:val="008E68BB"/>
    <w:rsid w:val="008E722A"/>
    <w:rsid w:val="008E7A43"/>
    <w:rsid w:val="008F02C0"/>
    <w:rsid w:val="008F0755"/>
    <w:rsid w:val="008F086E"/>
    <w:rsid w:val="008F1DED"/>
    <w:rsid w:val="008F2391"/>
    <w:rsid w:val="008F2397"/>
    <w:rsid w:val="008F3249"/>
    <w:rsid w:val="008F36FC"/>
    <w:rsid w:val="008F3C31"/>
    <w:rsid w:val="008F4777"/>
    <w:rsid w:val="008F6496"/>
    <w:rsid w:val="008F7476"/>
    <w:rsid w:val="008F78B7"/>
    <w:rsid w:val="009004CF"/>
    <w:rsid w:val="0090078D"/>
    <w:rsid w:val="00902826"/>
    <w:rsid w:val="00903029"/>
    <w:rsid w:val="009036A4"/>
    <w:rsid w:val="00904970"/>
    <w:rsid w:val="00904B92"/>
    <w:rsid w:val="0090510E"/>
    <w:rsid w:val="00906241"/>
    <w:rsid w:val="0090717A"/>
    <w:rsid w:val="0091014E"/>
    <w:rsid w:val="00910529"/>
    <w:rsid w:val="009105CF"/>
    <w:rsid w:val="0091181A"/>
    <w:rsid w:val="00912C4B"/>
    <w:rsid w:val="00915560"/>
    <w:rsid w:val="009159A8"/>
    <w:rsid w:val="00915CD3"/>
    <w:rsid w:val="00917CD8"/>
    <w:rsid w:val="00922BE5"/>
    <w:rsid w:val="00924736"/>
    <w:rsid w:val="009259D0"/>
    <w:rsid w:val="00926C2E"/>
    <w:rsid w:val="00926C79"/>
    <w:rsid w:val="00926DCF"/>
    <w:rsid w:val="00927634"/>
    <w:rsid w:val="00927F55"/>
    <w:rsid w:val="00931B51"/>
    <w:rsid w:val="00931BC7"/>
    <w:rsid w:val="009328E9"/>
    <w:rsid w:val="009330A4"/>
    <w:rsid w:val="00933600"/>
    <w:rsid w:val="00933E7C"/>
    <w:rsid w:val="0093515E"/>
    <w:rsid w:val="00935DF5"/>
    <w:rsid w:val="00936426"/>
    <w:rsid w:val="009372E2"/>
    <w:rsid w:val="0094088E"/>
    <w:rsid w:val="00943579"/>
    <w:rsid w:val="00944808"/>
    <w:rsid w:val="00944982"/>
    <w:rsid w:val="009459EC"/>
    <w:rsid w:val="00945F20"/>
    <w:rsid w:val="009465F5"/>
    <w:rsid w:val="00946C1C"/>
    <w:rsid w:val="009478C1"/>
    <w:rsid w:val="0094796C"/>
    <w:rsid w:val="00950F46"/>
    <w:rsid w:val="00951224"/>
    <w:rsid w:val="009518A7"/>
    <w:rsid w:val="009530C1"/>
    <w:rsid w:val="009531F7"/>
    <w:rsid w:val="009558DE"/>
    <w:rsid w:val="0095652E"/>
    <w:rsid w:val="009566D2"/>
    <w:rsid w:val="00956BB8"/>
    <w:rsid w:val="0095793D"/>
    <w:rsid w:val="0096057C"/>
    <w:rsid w:val="00961C96"/>
    <w:rsid w:val="00964048"/>
    <w:rsid w:val="009657FE"/>
    <w:rsid w:val="00965802"/>
    <w:rsid w:val="009669C9"/>
    <w:rsid w:val="00967DB8"/>
    <w:rsid w:val="00971F67"/>
    <w:rsid w:val="0097207C"/>
    <w:rsid w:val="009730F6"/>
    <w:rsid w:val="009738FE"/>
    <w:rsid w:val="0097427B"/>
    <w:rsid w:val="00975DAF"/>
    <w:rsid w:val="00976571"/>
    <w:rsid w:val="00976986"/>
    <w:rsid w:val="00977614"/>
    <w:rsid w:val="00980D01"/>
    <w:rsid w:val="00980FB7"/>
    <w:rsid w:val="0098101B"/>
    <w:rsid w:val="00981D36"/>
    <w:rsid w:val="00982497"/>
    <w:rsid w:val="009837BD"/>
    <w:rsid w:val="00984A36"/>
    <w:rsid w:val="0098759C"/>
    <w:rsid w:val="00987BEB"/>
    <w:rsid w:val="00990F66"/>
    <w:rsid w:val="009911E5"/>
    <w:rsid w:val="0099497E"/>
    <w:rsid w:val="00995066"/>
    <w:rsid w:val="00995898"/>
    <w:rsid w:val="00995C2B"/>
    <w:rsid w:val="00995ED3"/>
    <w:rsid w:val="00996CC2"/>
    <w:rsid w:val="00997582"/>
    <w:rsid w:val="009A010B"/>
    <w:rsid w:val="009A0904"/>
    <w:rsid w:val="009A1B8D"/>
    <w:rsid w:val="009A2570"/>
    <w:rsid w:val="009A2E75"/>
    <w:rsid w:val="009A4EE6"/>
    <w:rsid w:val="009A5EB6"/>
    <w:rsid w:val="009A606A"/>
    <w:rsid w:val="009A6374"/>
    <w:rsid w:val="009B1701"/>
    <w:rsid w:val="009B233A"/>
    <w:rsid w:val="009B27AE"/>
    <w:rsid w:val="009B2AAE"/>
    <w:rsid w:val="009B4D3F"/>
    <w:rsid w:val="009B59AF"/>
    <w:rsid w:val="009B5D32"/>
    <w:rsid w:val="009B6693"/>
    <w:rsid w:val="009B7096"/>
    <w:rsid w:val="009B73F0"/>
    <w:rsid w:val="009B7E94"/>
    <w:rsid w:val="009C1264"/>
    <w:rsid w:val="009C1C66"/>
    <w:rsid w:val="009C1FA6"/>
    <w:rsid w:val="009C36A2"/>
    <w:rsid w:val="009C3C2A"/>
    <w:rsid w:val="009C47B4"/>
    <w:rsid w:val="009C641E"/>
    <w:rsid w:val="009C6435"/>
    <w:rsid w:val="009D1024"/>
    <w:rsid w:val="009D1D5D"/>
    <w:rsid w:val="009D1FF1"/>
    <w:rsid w:val="009D2386"/>
    <w:rsid w:val="009D2F9A"/>
    <w:rsid w:val="009D3074"/>
    <w:rsid w:val="009D3B9E"/>
    <w:rsid w:val="009D495B"/>
    <w:rsid w:val="009D69B0"/>
    <w:rsid w:val="009D7C60"/>
    <w:rsid w:val="009E09AC"/>
    <w:rsid w:val="009E0DC5"/>
    <w:rsid w:val="009E1FE2"/>
    <w:rsid w:val="009E2FE0"/>
    <w:rsid w:val="009E32C1"/>
    <w:rsid w:val="009E4797"/>
    <w:rsid w:val="009E4B69"/>
    <w:rsid w:val="009E76E3"/>
    <w:rsid w:val="009E7EF8"/>
    <w:rsid w:val="009F12C3"/>
    <w:rsid w:val="009F4159"/>
    <w:rsid w:val="009F45FE"/>
    <w:rsid w:val="009F60A0"/>
    <w:rsid w:val="009F6C8F"/>
    <w:rsid w:val="00A00FC6"/>
    <w:rsid w:val="00A02AA5"/>
    <w:rsid w:val="00A02BB1"/>
    <w:rsid w:val="00A0356F"/>
    <w:rsid w:val="00A04328"/>
    <w:rsid w:val="00A049B1"/>
    <w:rsid w:val="00A04AB2"/>
    <w:rsid w:val="00A05C1E"/>
    <w:rsid w:val="00A069B9"/>
    <w:rsid w:val="00A06B2D"/>
    <w:rsid w:val="00A07400"/>
    <w:rsid w:val="00A078E9"/>
    <w:rsid w:val="00A07B20"/>
    <w:rsid w:val="00A1089D"/>
    <w:rsid w:val="00A10EBB"/>
    <w:rsid w:val="00A11DCF"/>
    <w:rsid w:val="00A12E4E"/>
    <w:rsid w:val="00A131FD"/>
    <w:rsid w:val="00A1356A"/>
    <w:rsid w:val="00A13AAF"/>
    <w:rsid w:val="00A13DF9"/>
    <w:rsid w:val="00A140F3"/>
    <w:rsid w:val="00A14296"/>
    <w:rsid w:val="00A14633"/>
    <w:rsid w:val="00A153AF"/>
    <w:rsid w:val="00A16157"/>
    <w:rsid w:val="00A163AD"/>
    <w:rsid w:val="00A16F12"/>
    <w:rsid w:val="00A174E0"/>
    <w:rsid w:val="00A17EDA"/>
    <w:rsid w:val="00A21A33"/>
    <w:rsid w:val="00A2259F"/>
    <w:rsid w:val="00A225B5"/>
    <w:rsid w:val="00A23C49"/>
    <w:rsid w:val="00A245FE"/>
    <w:rsid w:val="00A24840"/>
    <w:rsid w:val="00A24E32"/>
    <w:rsid w:val="00A26360"/>
    <w:rsid w:val="00A270D8"/>
    <w:rsid w:val="00A276F0"/>
    <w:rsid w:val="00A302DF"/>
    <w:rsid w:val="00A30326"/>
    <w:rsid w:val="00A30D34"/>
    <w:rsid w:val="00A31BED"/>
    <w:rsid w:val="00A32AB4"/>
    <w:rsid w:val="00A3304B"/>
    <w:rsid w:val="00A345B4"/>
    <w:rsid w:val="00A34C4D"/>
    <w:rsid w:val="00A35E48"/>
    <w:rsid w:val="00A3601B"/>
    <w:rsid w:val="00A36172"/>
    <w:rsid w:val="00A3775B"/>
    <w:rsid w:val="00A413E5"/>
    <w:rsid w:val="00A4150B"/>
    <w:rsid w:val="00A429D0"/>
    <w:rsid w:val="00A430A8"/>
    <w:rsid w:val="00A45CEB"/>
    <w:rsid w:val="00A47D4D"/>
    <w:rsid w:val="00A50883"/>
    <w:rsid w:val="00A50F7B"/>
    <w:rsid w:val="00A51C8E"/>
    <w:rsid w:val="00A53BEC"/>
    <w:rsid w:val="00A53CCC"/>
    <w:rsid w:val="00A54097"/>
    <w:rsid w:val="00A542CC"/>
    <w:rsid w:val="00A5453C"/>
    <w:rsid w:val="00A56CDB"/>
    <w:rsid w:val="00A57491"/>
    <w:rsid w:val="00A60FE0"/>
    <w:rsid w:val="00A610FE"/>
    <w:rsid w:val="00A62014"/>
    <w:rsid w:val="00A63695"/>
    <w:rsid w:val="00A6373D"/>
    <w:rsid w:val="00A64241"/>
    <w:rsid w:val="00A65DC9"/>
    <w:rsid w:val="00A66C26"/>
    <w:rsid w:val="00A66C58"/>
    <w:rsid w:val="00A6700F"/>
    <w:rsid w:val="00A67D28"/>
    <w:rsid w:val="00A70AED"/>
    <w:rsid w:val="00A714E8"/>
    <w:rsid w:val="00A7153F"/>
    <w:rsid w:val="00A71BD7"/>
    <w:rsid w:val="00A72654"/>
    <w:rsid w:val="00A73DAF"/>
    <w:rsid w:val="00A747B3"/>
    <w:rsid w:val="00A7503C"/>
    <w:rsid w:val="00A7588C"/>
    <w:rsid w:val="00A758DB"/>
    <w:rsid w:val="00A80C3A"/>
    <w:rsid w:val="00A82805"/>
    <w:rsid w:val="00A82E1E"/>
    <w:rsid w:val="00A83087"/>
    <w:rsid w:val="00A839FC"/>
    <w:rsid w:val="00A84891"/>
    <w:rsid w:val="00A848C1"/>
    <w:rsid w:val="00A86824"/>
    <w:rsid w:val="00A868F9"/>
    <w:rsid w:val="00A9110B"/>
    <w:rsid w:val="00A913FD"/>
    <w:rsid w:val="00A91437"/>
    <w:rsid w:val="00A91D7C"/>
    <w:rsid w:val="00A92352"/>
    <w:rsid w:val="00A944E0"/>
    <w:rsid w:val="00A94513"/>
    <w:rsid w:val="00A95DAF"/>
    <w:rsid w:val="00A96182"/>
    <w:rsid w:val="00AA1D5B"/>
    <w:rsid w:val="00AA1E07"/>
    <w:rsid w:val="00AA1F7E"/>
    <w:rsid w:val="00AA2A40"/>
    <w:rsid w:val="00AA2AE6"/>
    <w:rsid w:val="00AA4AD0"/>
    <w:rsid w:val="00AA6951"/>
    <w:rsid w:val="00AB0515"/>
    <w:rsid w:val="00AB12CE"/>
    <w:rsid w:val="00AB2280"/>
    <w:rsid w:val="00AB3909"/>
    <w:rsid w:val="00AB42AC"/>
    <w:rsid w:val="00AB42C2"/>
    <w:rsid w:val="00AB45F7"/>
    <w:rsid w:val="00AB4A79"/>
    <w:rsid w:val="00AB4D69"/>
    <w:rsid w:val="00AB5F35"/>
    <w:rsid w:val="00AB68B0"/>
    <w:rsid w:val="00AB74CA"/>
    <w:rsid w:val="00AB7BD1"/>
    <w:rsid w:val="00AC0878"/>
    <w:rsid w:val="00AC1580"/>
    <w:rsid w:val="00AC54C8"/>
    <w:rsid w:val="00AC5C6A"/>
    <w:rsid w:val="00AC6424"/>
    <w:rsid w:val="00AC69E9"/>
    <w:rsid w:val="00AC6C66"/>
    <w:rsid w:val="00AC732E"/>
    <w:rsid w:val="00AD08E9"/>
    <w:rsid w:val="00AD0E02"/>
    <w:rsid w:val="00AD2088"/>
    <w:rsid w:val="00AD25C9"/>
    <w:rsid w:val="00AD4575"/>
    <w:rsid w:val="00AD4CF8"/>
    <w:rsid w:val="00AD6346"/>
    <w:rsid w:val="00AD6BD2"/>
    <w:rsid w:val="00AD6BE1"/>
    <w:rsid w:val="00AD72D7"/>
    <w:rsid w:val="00AE0C81"/>
    <w:rsid w:val="00AE400C"/>
    <w:rsid w:val="00AE54E4"/>
    <w:rsid w:val="00AE7D23"/>
    <w:rsid w:val="00AF055C"/>
    <w:rsid w:val="00AF0A83"/>
    <w:rsid w:val="00AF0E52"/>
    <w:rsid w:val="00AF0EDD"/>
    <w:rsid w:val="00AF1C14"/>
    <w:rsid w:val="00AF475A"/>
    <w:rsid w:val="00AF6548"/>
    <w:rsid w:val="00AF77BB"/>
    <w:rsid w:val="00AF79CD"/>
    <w:rsid w:val="00B00613"/>
    <w:rsid w:val="00B00FD2"/>
    <w:rsid w:val="00B0209F"/>
    <w:rsid w:val="00B02448"/>
    <w:rsid w:val="00B03898"/>
    <w:rsid w:val="00B03EC5"/>
    <w:rsid w:val="00B04396"/>
    <w:rsid w:val="00B04498"/>
    <w:rsid w:val="00B045A8"/>
    <w:rsid w:val="00B04EBB"/>
    <w:rsid w:val="00B04EF7"/>
    <w:rsid w:val="00B05C0B"/>
    <w:rsid w:val="00B105FC"/>
    <w:rsid w:val="00B10895"/>
    <w:rsid w:val="00B11447"/>
    <w:rsid w:val="00B12388"/>
    <w:rsid w:val="00B12CF1"/>
    <w:rsid w:val="00B14347"/>
    <w:rsid w:val="00B14653"/>
    <w:rsid w:val="00B14E6E"/>
    <w:rsid w:val="00B15633"/>
    <w:rsid w:val="00B156BC"/>
    <w:rsid w:val="00B162C6"/>
    <w:rsid w:val="00B16739"/>
    <w:rsid w:val="00B17DF6"/>
    <w:rsid w:val="00B2053D"/>
    <w:rsid w:val="00B22001"/>
    <w:rsid w:val="00B223D5"/>
    <w:rsid w:val="00B23B38"/>
    <w:rsid w:val="00B23B48"/>
    <w:rsid w:val="00B2417E"/>
    <w:rsid w:val="00B24700"/>
    <w:rsid w:val="00B25B9A"/>
    <w:rsid w:val="00B269C9"/>
    <w:rsid w:val="00B2766D"/>
    <w:rsid w:val="00B302A4"/>
    <w:rsid w:val="00B30F65"/>
    <w:rsid w:val="00B33389"/>
    <w:rsid w:val="00B33690"/>
    <w:rsid w:val="00B33F40"/>
    <w:rsid w:val="00B35AD9"/>
    <w:rsid w:val="00B35C8B"/>
    <w:rsid w:val="00B35ECE"/>
    <w:rsid w:val="00B36CAE"/>
    <w:rsid w:val="00B378AA"/>
    <w:rsid w:val="00B40FB4"/>
    <w:rsid w:val="00B416B8"/>
    <w:rsid w:val="00B423DF"/>
    <w:rsid w:val="00B42812"/>
    <w:rsid w:val="00B42C97"/>
    <w:rsid w:val="00B43CE3"/>
    <w:rsid w:val="00B447C6"/>
    <w:rsid w:val="00B4720C"/>
    <w:rsid w:val="00B47911"/>
    <w:rsid w:val="00B47E84"/>
    <w:rsid w:val="00B47EAE"/>
    <w:rsid w:val="00B47FB0"/>
    <w:rsid w:val="00B50E07"/>
    <w:rsid w:val="00B513B4"/>
    <w:rsid w:val="00B5275F"/>
    <w:rsid w:val="00B52E81"/>
    <w:rsid w:val="00B537C6"/>
    <w:rsid w:val="00B547F9"/>
    <w:rsid w:val="00B55883"/>
    <w:rsid w:val="00B571F6"/>
    <w:rsid w:val="00B572CC"/>
    <w:rsid w:val="00B57821"/>
    <w:rsid w:val="00B57F7B"/>
    <w:rsid w:val="00B60794"/>
    <w:rsid w:val="00B60D00"/>
    <w:rsid w:val="00B60DE5"/>
    <w:rsid w:val="00B61162"/>
    <w:rsid w:val="00B61229"/>
    <w:rsid w:val="00B61501"/>
    <w:rsid w:val="00B63265"/>
    <w:rsid w:val="00B65753"/>
    <w:rsid w:val="00B65E8B"/>
    <w:rsid w:val="00B661A1"/>
    <w:rsid w:val="00B668F9"/>
    <w:rsid w:val="00B6792A"/>
    <w:rsid w:val="00B718A6"/>
    <w:rsid w:val="00B71A1D"/>
    <w:rsid w:val="00B725AE"/>
    <w:rsid w:val="00B73A4F"/>
    <w:rsid w:val="00B74110"/>
    <w:rsid w:val="00B74B3D"/>
    <w:rsid w:val="00B75CA0"/>
    <w:rsid w:val="00B75EEB"/>
    <w:rsid w:val="00B8046B"/>
    <w:rsid w:val="00B804F0"/>
    <w:rsid w:val="00B80D35"/>
    <w:rsid w:val="00B80F72"/>
    <w:rsid w:val="00B82209"/>
    <w:rsid w:val="00B8240C"/>
    <w:rsid w:val="00B827A5"/>
    <w:rsid w:val="00B827CB"/>
    <w:rsid w:val="00B83146"/>
    <w:rsid w:val="00B85217"/>
    <w:rsid w:val="00B858D2"/>
    <w:rsid w:val="00B863A7"/>
    <w:rsid w:val="00B874EC"/>
    <w:rsid w:val="00B87FD1"/>
    <w:rsid w:val="00B901AF"/>
    <w:rsid w:val="00B922B4"/>
    <w:rsid w:val="00B9286F"/>
    <w:rsid w:val="00B93311"/>
    <w:rsid w:val="00B93B9A"/>
    <w:rsid w:val="00B93D2B"/>
    <w:rsid w:val="00B94953"/>
    <w:rsid w:val="00B9533C"/>
    <w:rsid w:val="00B96132"/>
    <w:rsid w:val="00B964B2"/>
    <w:rsid w:val="00B974F6"/>
    <w:rsid w:val="00B97956"/>
    <w:rsid w:val="00B97B2C"/>
    <w:rsid w:val="00B97F8D"/>
    <w:rsid w:val="00B97FAF"/>
    <w:rsid w:val="00BA103B"/>
    <w:rsid w:val="00BA2E9F"/>
    <w:rsid w:val="00BA4568"/>
    <w:rsid w:val="00BA4DB0"/>
    <w:rsid w:val="00BA4F51"/>
    <w:rsid w:val="00BA5123"/>
    <w:rsid w:val="00BA7DDB"/>
    <w:rsid w:val="00BB09CC"/>
    <w:rsid w:val="00BB0AD4"/>
    <w:rsid w:val="00BB3BD1"/>
    <w:rsid w:val="00BB3CEB"/>
    <w:rsid w:val="00BB42F0"/>
    <w:rsid w:val="00BB48F1"/>
    <w:rsid w:val="00BB497F"/>
    <w:rsid w:val="00BB4A9D"/>
    <w:rsid w:val="00BB568D"/>
    <w:rsid w:val="00BB6240"/>
    <w:rsid w:val="00BB6794"/>
    <w:rsid w:val="00BB6A70"/>
    <w:rsid w:val="00BC0141"/>
    <w:rsid w:val="00BC24E9"/>
    <w:rsid w:val="00BC2C06"/>
    <w:rsid w:val="00BC2CBB"/>
    <w:rsid w:val="00BC4A4C"/>
    <w:rsid w:val="00BC5468"/>
    <w:rsid w:val="00BC5C6E"/>
    <w:rsid w:val="00BC6200"/>
    <w:rsid w:val="00BC6232"/>
    <w:rsid w:val="00BC62D4"/>
    <w:rsid w:val="00BC6E8B"/>
    <w:rsid w:val="00BC707F"/>
    <w:rsid w:val="00BC74F9"/>
    <w:rsid w:val="00BC7AF6"/>
    <w:rsid w:val="00BD0213"/>
    <w:rsid w:val="00BD186B"/>
    <w:rsid w:val="00BD1913"/>
    <w:rsid w:val="00BD307E"/>
    <w:rsid w:val="00BD3E7B"/>
    <w:rsid w:val="00BD42B9"/>
    <w:rsid w:val="00BD4C8A"/>
    <w:rsid w:val="00BD5347"/>
    <w:rsid w:val="00BD54D4"/>
    <w:rsid w:val="00BD698E"/>
    <w:rsid w:val="00BD748A"/>
    <w:rsid w:val="00BE1940"/>
    <w:rsid w:val="00BE3192"/>
    <w:rsid w:val="00BE3669"/>
    <w:rsid w:val="00BE5C91"/>
    <w:rsid w:val="00BE7644"/>
    <w:rsid w:val="00BE77DF"/>
    <w:rsid w:val="00BF018A"/>
    <w:rsid w:val="00BF0DEA"/>
    <w:rsid w:val="00BF1212"/>
    <w:rsid w:val="00BF1629"/>
    <w:rsid w:val="00BF1D50"/>
    <w:rsid w:val="00BF285E"/>
    <w:rsid w:val="00BF3023"/>
    <w:rsid w:val="00BF3C3D"/>
    <w:rsid w:val="00BF422B"/>
    <w:rsid w:val="00BF4616"/>
    <w:rsid w:val="00BF4B5B"/>
    <w:rsid w:val="00BF62DE"/>
    <w:rsid w:val="00BF656D"/>
    <w:rsid w:val="00BF6DF8"/>
    <w:rsid w:val="00BF6FAA"/>
    <w:rsid w:val="00C00068"/>
    <w:rsid w:val="00C006DD"/>
    <w:rsid w:val="00C00A9A"/>
    <w:rsid w:val="00C01233"/>
    <w:rsid w:val="00C01429"/>
    <w:rsid w:val="00C01679"/>
    <w:rsid w:val="00C02DE5"/>
    <w:rsid w:val="00C035EE"/>
    <w:rsid w:val="00C045A6"/>
    <w:rsid w:val="00C049DB"/>
    <w:rsid w:val="00C04B2D"/>
    <w:rsid w:val="00C05B78"/>
    <w:rsid w:val="00C05E41"/>
    <w:rsid w:val="00C06994"/>
    <w:rsid w:val="00C076DF"/>
    <w:rsid w:val="00C10495"/>
    <w:rsid w:val="00C11405"/>
    <w:rsid w:val="00C116F6"/>
    <w:rsid w:val="00C11AE7"/>
    <w:rsid w:val="00C12250"/>
    <w:rsid w:val="00C12289"/>
    <w:rsid w:val="00C12FF8"/>
    <w:rsid w:val="00C134F1"/>
    <w:rsid w:val="00C1379D"/>
    <w:rsid w:val="00C13DF0"/>
    <w:rsid w:val="00C159DF"/>
    <w:rsid w:val="00C17422"/>
    <w:rsid w:val="00C2005C"/>
    <w:rsid w:val="00C202DA"/>
    <w:rsid w:val="00C20885"/>
    <w:rsid w:val="00C2145C"/>
    <w:rsid w:val="00C22AE2"/>
    <w:rsid w:val="00C22CDD"/>
    <w:rsid w:val="00C230FB"/>
    <w:rsid w:val="00C23CA3"/>
    <w:rsid w:val="00C2499C"/>
    <w:rsid w:val="00C25CD1"/>
    <w:rsid w:val="00C25D8F"/>
    <w:rsid w:val="00C322AD"/>
    <w:rsid w:val="00C3288E"/>
    <w:rsid w:val="00C33249"/>
    <w:rsid w:val="00C332CC"/>
    <w:rsid w:val="00C3342B"/>
    <w:rsid w:val="00C3452A"/>
    <w:rsid w:val="00C34734"/>
    <w:rsid w:val="00C35D2A"/>
    <w:rsid w:val="00C35DAD"/>
    <w:rsid w:val="00C36734"/>
    <w:rsid w:val="00C367C3"/>
    <w:rsid w:val="00C36BE7"/>
    <w:rsid w:val="00C371BF"/>
    <w:rsid w:val="00C3729D"/>
    <w:rsid w:val="00C405E5"/>
    <w:rsid w:val="00C4097D"/>
    <w:rsid w:val="00C41964"/>
    <w:rsid w:val="00C420A0"/>
    <w:rsid w:val="00C4215A"/>
    <w:rsid w:val="00C4243A"/>
    <w:rsid w:val="00C42DD5"/>
    <w:rsid w:val="00C436DB"/>
    <w:rsid w:val="00C44030"/>
    <w:rsid w:val="00C4462F"/>
    <w:rsid w:val="00C44D70"/>
    <w:rsid w:val="00C4563D"/>
    <w:rsid w:val="00C45BB1"/>
    <w:rsid w:val="00C50D35"/>
    <w:rsid w:val="00C5221C"/>
    <w:rsid w:val="00C522CC"/>
    <w:rsid w:val="00C52E22"/>
    <w:rsid w:val="00C539BE"/>
    <w:rsid w:val="00C541DB"/>
    <w:rsid w:val="00C54E19"/>
    <w:rsid w:val="00C60E1E"/>
    <w:rsid w:val="00C61B43"/>
    <w:rsid w:val="00C61B51"/>
    <w:rsid w:val="00C637B1"/>
    <w:rsid w:val="00C65767"/>
    <w:rsid w:val="00C658E8"/>
    <w:rsid w:val="00C65A43"/>
    <w:rsid w:val="00C65EE6"/>
    <w:rsid w:val="00C679CF"/>
    <w:rsid w:val="00C71228"/>
    <w:rsid w:val="00C722DA"/>
    <w:rsid w:val="00C72697"/>
    <w:rsid w:val="00C73F07"/>
    <w:rsid w:val="00C7426E"/>
    <w:rsid w:val="00C75537"/>
    <w:rsid w:val="00C7613C"/>
    <w:rsid w:val="00C81533"/>
    <w:rsid w:val="00C83543"/>
    <w:rsid w:val="00C83692"/>
    <w:rsid w:val="00C8443F"/>
    <w:rsid w:val="00C8479E"/>
    <w:rsid w:val="00C85D6A"/>
    <w:rsid w:val="00C8762B"/>
    <w:rsid w:val="00C9110F"/>
    <w:rsid w:val="00C9149E"/>
    <w:rsid w:val="00C92F65"/>
    <w:rsid w:val="00C931B7"/>
    <w:rsid w:val="00C937B0"/>
    <w:rsid w:val="00C9407A"/>
    <w:rsid w:val="00C947A4"/>
    <w:rsid w:val="00C950FD"/>
    <w:rsid w:val="00CA03DA"/>
    <w:rsid w:val="00CA088C"/>
    <w:rsid w:val="00CA0914"/>
    <w:rsid w:val="00CA0A48"/>
    <w:rsid w:val="00CA323E"/>
    <w:rsid w:val="00CA4225"/>
    <w:rsid w:val="00CA4917"/>
    <w:rsid w:val="00CA4CE2"/>
    <w:rsid w:val="00CA7ABD"/>
    <w:rsid w:val="00CA7D9E"/>
    <w:rsid w:val="00CB10A1"/>
    <w:rsid w:val="00CB148A"/>
    <w:rsid w:val="00CB29A0"/>
    <w:rsid w:val="00CB4CA0"/>
    <w:rsid w:val="00CB77F5"/>
    <w:rsid w:val="00CC0D73"/>
    <w:rsid w:val="00CC0E2E"/>
    <w:rsid w:val="00CC102C"/>
    <w:rsid w:val="00CC1095"/>
    <w:rsid w:val="00CC1276"/>
    <w:rsid w:val="00CC1865"/>
    <w:rsid w:val="00CC1EEA"/>
    <w:rsid w:val="00CC20B9"/>
    <w:rsid w:val="00CC236E"/>
    <w:rsid w:val="00CC3101"/>
    <w:rsid w:val="00CC3420"/>
    <w:rsid w:val="00CC3A28"/>
    <w:rsid w:val="00CC4143"/>
    <w:rsid w:val="00CC57F6"/>
    <w:rsid w:val="00CC7262"/>
    <w:rsid w:val="00CD0BF3"/>
    <w:rsid w:val="00CD1140"/>
    <w:rsid w:val="00CD1F5F"/>
    <w:rsid w:val="00CD5FB7"/>
    <w:rsid w:val="00CD6941"/>
    <w:rsid w:val="00CE081D"/>
    <w:rsid w:val="00CE14EF"/>
    <w:rsid w:val="00CE1CDA"/>
    <w:rsid w:val="00CE3BB2"/>
    <w:rsid w:val="00CE40DD"/>
    <w:rsid w:val="00CE42AA"/>
    <w:rsid w:val="00CE4812"/>
    <w:rsid w:val="00CE4835"/>
    <w:rsid w:val="00CE52EB"/>
    <w:rsid w:val="00CE5DC5"/>
    <w:rsid w:val="00CE5F80"/>
    <w:rsid w:val="00CE60D6"/>
    <w:rsid w:val="00CE6969"/>
    <w:rsid w:val="00CE6A4C"/>
    <w:rsid w:val="00CF0DB9"/>
    <w:rsid w:val="00CF145D"/>
    <w:rsid w:val="00CF22E0"/>
    <w:rsid w:val="00CF2E48"/>
    <w:rsid w:val="00CF44AE"/>
    <w:rsid w:val="00CF4CFA"/>
    <w:rsid w:val="00CF76A3"/>
    <w:rsid w:val="00D000FD"/>
    <w:rsid w:val="00D007F3"/>
    <w:rsid w:val="00D009F4"/>
    <w:rsid w:val="00D016CA"/>
    <w:rsid w:val="00D01FAA"/>
    <w:rsid w:val="00D02216"/>
    <w:rsid w:val="00D02B8F"/>
    <w:rsid w:val="00D02C7C"/>
    <w:rsid w:val="00D02D6D"/>
    <w:rsid w:val="00D038BE"/>
    <w:rsid w:val="00D03FDB"/>
    <w:rsid w:val="00D04000"/>
    <w:rsid w:val="00D05440"/>
    <w:rsid w:val="00D0558F"/>
    <w:rsid w:val="00D05DE7"/>
    <w:rsid w:val="00D06502"/>
    <w:rsid w:val="00D06F37"/>
    <w:rsid w:val="00D101BC"/>
    <w:rsid w:val="00D11091"/>
    <w:rsid w:val="00D12192"/>
    <w:rsid w:val="00D1349A"/>
    <w:rsid w:val="00D13864"/>
    <w:rsid w:val="00D14A5B"/>
    <w:rsid w:val="00D153B4"/>
    <w:rsid w:val="00D16D07"/>
    <w:rsid w:val="00D20D9A"/>
    <w:rsid w:val="00D20DE9"/>
    <w:rsid w:val="00D20EE0"/>
    <w:rsid w:val="00D21A79"/>
    <w:rsid w:val="00D21E3B"/>
    <w:rsid w:val="00D22B7B"/>
    <w:rsid w:val="00D22FBD"/>
    <w:rsid w:val="00D25EE7"/>
    <w:rsid w:val="00D2604C"/>
    <w:rsid w:val="00D26277"/>
    <w:rsid w:val="00D269C1"/>
    <w:rsid w:val="00D273D2"/>
    <w:rsid w:val="00D27D5C"/>
    <w:rsid w:val="00D27D5E"/>
    <w:rsid w:val="00D30D85"/>
    <w:rsid w:val="00D31315"/>
    <w:rsid w:val="00D31D4C"/>
    <w:rsid w:val="00D32B12"/>
    <w:rsid w:val="00D33CC7"/>
    <w:rsid w:val="00D33F7D"/>
    <w:rsid w:val="00D33F94"/>
    <w:rsid w:val="00D342C3"/>
    <w:rsid w:val="00D34B72"/>
    <w:rsid w:val="00D350E2"/>
    <w:rsid w:val="00D359BC"/>
    <w:rsid w:val="00D35FBA"/>
    <w:rsid w:val="00D3627E"/>
    <w:rsid w:val="00D37E5F"/>
    <w:rsid w:val="00D4013A"/>
    <w:rsid w:val="00D40541"/>
    <w:rsid w:val="00D40B3A"/>
    <w:rsid w:val="00D4178B"/>
    <w:rsid w:val="00D432AA"/>
    <w:rsid w:val="00D443F4"/>
    <w:rsid w:val="00D44D0B"/>
    <w:rsid w:val="00D450C0"/>
    <w:rsid w:val="00D45571"/>
    <w:rsid w:val="00D456F0"/>
    <w:rsid w:val="00D463C8"/>
    <w:rsid w:val="00D46422"/>
    <w:rsid w:val="00D4726B"/>
    <w:rsid w:val="00D47837"/>
    <w:rsid w:val="00D47BA0"/>
    <w:rsid w:val="00D50E4A"/>
    <w:rsid w:val="00D5155A"/>
    <w:rsid w:val="00D51746"/>
    <w:rsid w:val="00D51A12"/>
    <w:rsid w:val="00D5253C"/>
    <w:rsid w:val="00D52ADA"/>
    <w:rsid w:val="00D52C62"/>
    <w:rsid w:val="00D53D0E"/>
    <w:rsid w:val="00D5506B"/>
    <w:rsid w:val="00D55B73"/>
    <w:rsid w:val="00D55BDB"/>
    <w:rsid w:val="00D5680B"/>
    <w:rsid w:val="00D56AC9"/>
    <w:rsid w:val="00D57AF6"/>
    <w:rsid w:val="00D60F6D"/>
    <w:rsid w:val="00D61604"/>
    <w:rsid w:val="00D617F6"/>
    <w:rsid w:val="00D623B0"/>
    <w:rsid w:val="00D635DC"/>
    <w:rsid w:val="00D63B02"/>
    <w:rsid w:val="00D66198"/>
    <w:rsid w:val="00D663D2"/>
    <w:rsid w:val="00D67ECD"/>
    <w:rsid w:val="00D7035B"/>
    <w:rsid w:val="00D70683"/>
    <w:rsid w:val="00D72C85"/>
    <w:rsid w:val="00D73010"/>
    <w:rsid w:val="00D75FF9"/>
    <w:rsid w:val="00D7715C"/>
    <w:rsid w:val="00D7774D"/>
    <w:rsid w:val="00D77765"/>
    <w:rsid w:val="00D7790D"/>
    <w:rsid w:val="00D77B53"/>
    <w:rsid w:val="00D77F80"/>
    <w:rsid w:val="00D809C2"/>
    <w:rsid w:val="00D81A18"/>
    <w:rsid w:val="00D8252A"/>
    <w:rsid w:val="00D82B68"/>
    <w:rsid w:val="00D82E8B"/>
    <w:rsid w:val="00D82F0B"/>
    <w:rsid w:val="00D83B8A"/>
    <w:rsid w:val="00D84937"/>
    <w:rsid w:val="00D84DAC"/>
    <w:rsid w:val="00D84E3F"/>
    <w:rsid w:val="00D855B4"/>
    <w:rsid w:val="00D857C3"/>
    <w:rsid w:val="00D86B29"/>
    <w:rsid w:val="00D90206"/>
    <w:rsid w:val="00D929A2"/>
    <w:rsid w:val="00D92A4B"/>
    <w:rsid w:val="00D93437"/>
    <w:rsid w:val="00D936CA"/>
    <w:rsid w:val="00D9377E"/>
    <w:rsid w:val="00D93828"/>
    <w:rsid w:val="00D93E83"/>
    <w:rsid w:val="00D94128"/>
    <w:rsid w:val="00D955AD"/>
    <w:rsid w:val="00D96A1D"/>
    <w:rsid w:val="00D97263"/>
    <w:rsid w:val="00DA03E1"/>
    <w:rsid w:val="00DA06B0"/>
    <w:rsid w:val="00DA0F9A"/>
    <w:rsid w:val="00DA2B87"/>
    <w:rsid w:val="00DA2E5F"/>
    <w:rsid w:val="00DA3484"/>
    <w:rsid w:val="00DA3839"/>
    <w:rsid w:val="00DA4047"/>
    <w:rsid w:val="00DA52CB"/>
    <w:rsid w:val="00DA5B64"/>
    <w:rsid w:val="00DA60DF"/>
    <w:rsid w:val="00DA664E"/>
    <w:rsid w:val="00DA67D6"/>
    <w:rsid w:val="00DB05C2"/>
    <w:rsid w:val="00DB070E"/>
    <w:rsid w:val="00DB2535"/>
    <w:rsid w:val="00DB2CB8"/>
    <w:rsid w:val="00DB2EE7"/>
    <w:rsid w:val="00DB57CB"/>
    <w:rsid w:val="00DB63D2"/>
    <w:rsid w:val="00DB6731"/>
    <w:rsid w:val="00DB6952"/>
    <w:rsid w:val="00DC0079"/>
    <w:rsid w:val="00DC23EF"/>
    <w:rsid w:val="00DC29C5"/>
    <w:rsid w:val="00DC3B37"/>
    <w:rsid w:val="00DC5A11"/>
    <w:rsid w:val="00DC5E6A"/>
    <w:rsid w:val="00DC5E84"/>
    <w:rsid w:val="00DC7CD9"/>
    <w:rsid w:val="00DD0314"/>
    <w:rsid w:val="00DD13C8"/>
    <w:rsid w:val="00DD1B15"/>
    <w:rsid w:val="00DD268C"/>
    <w:rsid w:val="00DD3224"/>
    <w:rsid w:val="00DD39DE"/>
    <w:rsid w:val="00DD3A9D"/>
    <w:rsid w:val="00DD49AA"/>
    <w:rsid w:val="00DD4B6D"/>
    <w:rsid w:val="00DD5690"/>
    <w:rsid w:val="00DD579F"/>
    <w:rsid w:val="00DD59A9"/>
    <w:rsid w:val="00DD59B2"/>
    <w:rsid w:val="00DD6546"/>
    <w:rsid w:val="00DD7A77"/>
    <w:rsid w:val="00DE01CC"/>
    <w:rsid w:val="00DE1121"/>
    <w:rsid w:val="00DE18BA"/>
    <w:rsid w:val="00DE2026"/>
    <w:rsid w:val="00DE2053"/>
    <w:rsid w:val="00DE2F8E"/>
    <w:rsid w:val="00DE3352"/>
    <w:rsid w:val="00DE3C88"/>
    <w:rsid w:val="00DE3FE2"/>
    <w:rsid w:val="00DE4E80"/>
    <w:rsid w:val="00DE5C2F"/>
    <w:rsid w:val="00DE6D3D"/>
    <w:rsid w:val="00DF0874"/>
    <w:rsid w:val="00DF0B2F"/>
    <w:rsid w:val="00DF1131"/>
    <w:rsid w:val="00DF164D"/>
    <w:rsid w:val="00DF1B6F"/>
    <w:rsid w:val="00DF1EEE"/>
    <w:rsid w:val="00DF349A"/>
    <w:rsid w:val="00DF40E8"/>
    <w:rsid w:val="00DF51A2"/>
    <w:rsid w:val="00DF6141"/>
    <w:rsid w:val="00DF6AC8"/>
    <w:rsid w:val="00DF6B0F"/>
    <w:rsid w:val="00DF7089"/>
    <w:rsid w:val="00DF7257"/>
    <w:rsid w:val="00E000ED"/>
    <w:rsid w:val="00E00A8B"/>
    <w:rsid w:val="00E01144"/>
    <w:rsid w:val="00E0157E"/>
    <w:rsid w:val="00E01B9E"/>
    <w:rsid w:val="00E01C2A"/>
    <w:rsid w:val="00E01ED0"/>
    <w:rsid w:val="00E0362E"/>
    <w:rsid w:val="00E04BBE"/>
    <w:rsid w:val="00E04E97"/>
    <w:rsid w:val="00E05042"/>
    <w:rsid w:val="00E06F0A"/>
    <w:rsid w:val="00E07857"/>
    <w:rsid w:val="00E101D5"/>
    <w:rsid w:val="00E11315"/>
    <w:rsid w:val="00E13C40"/>
    <w:rsid w:val="00E147CB"/>
    <w:rsid w:val="00E152AC"/>
    <w:rsid w:val="00E15690"/>
    <w:rsid w:val="00E160DD"/>
    <w:rsid w:val="00E16B34"/>
    <w:rsid w:val="00E16BD1"/>
    <w:rsid w:val="00E17BA5"/>
    <w:rsid w:val="00E221FF"/>
    <w:rsid w:val="00E23F6B"/>
    <w:rsid w:val="00E24708"/>
    <w:rsid w:val="00E24D8D"/>
    <w:rsid w:val="00E25055"/>
    <w:rsid w:val="00E26C8F"/>
    <w:rsid w:val="00E303DD"/>
    <w:rsid w:val="00E30DFC"/>
    <w:rsid w:val="00E31237"/>
    <w:rsid w:val="00E32248"/>
    <w:rsid w:val="00E322C7"/>
    <w:rsid w:val="00E330B5"/>
    <w:rsid w:val="00E332FF"/>
    <w:rsid w:val="00E33306"/>
    <w:rsid w:val="00E33CC0"/>
    <w:rsid w:val="00E347CD"/>
    <w:rsid w:val="00E3570B"/>
    <w:rsid w:val="00E363D1"/>
    <w:rsid w:val="00E3645B"/>
    <w:rsid w:val="00E36504"/>
    <w:rsid w:val="00E365FF"/>
    <w:rsid w:val="00E36D89"/>
    <w:rsid w:val="00E37DD6"/>
    <w:rsid w:val="00E37DF4"/>
    <w:rsid w:val="00E37FA5"/>
    <w:rsid w:val="00E40A6B"/>
    <w:rsid w:val="00E40B95"/>
    <w:rsid w:val="00E412F6"/>
    <w:rsid w:val="00E41583"/>
    <w:rsid w:val="00E41829"/>
    <w:rsid w:val="00E43CFA"/>
    <w:rsid w:val="00E44557"/>
    <w:rsid w:val="00E44A87"/>
    <w:rsid w:val="00E44FEC"/>
    <w:rsid w:val="00E46FF3"/>
    <w:rsid w:val="00E47467"/>
    <w:rsid w:val="00E5027F"/>
    <w:rsid w:val="00E5210A"/>
    <w:rsid w:val="00E5374E"/>
    <w:rsid w:val="00E53B25"/>
    <w:rsid w:val="00E53E6E"/>
    <w:rsid w:val="00E55395"/>
    <w:rsid w:val="00E555E5"/>
    <w:rsid w:val="00E556E9"/>
    <w:rsid w:val="00E564BD"/>
    <w:rsid w:val="00E61278"/>
    <w:rsid w:val="00E62829"/>
    <w:rsid w:val="00E630EB"/>
    <w:rsid w:val="00E63543"/>
    <w:rsid w:val="00E63587"/>
    <w:rsid w:val="00E64357"/>
    <w:rsid w:val="00E64602"/>
    <w:rsid w:val="00E6522B"/>
    <w:rsid w:val="00E65DD6"/>
    <w:rsid w:val="00E6734A"/>
    <w:rsid w:val="00E67AE5"/>
    <w:rsid w:val="00E67DC5"/>
    <w:rsid w:val="00E716FC"/>
    <w:rsid w:val="00E7219B"/>
    <w:rsid w:val="00E72E4A"/>
    <w:rsid w:val="00E73014"/>
    <w:rsid w:val="00E73637"/>
    <w:rsid w:val="00E73A3F"/>
    <w:rsid w:val="00E750D1"/>
    <w:rsid w:val="00E75950"/>
    <w:rsid w:val="00E75F70"/>
    <w:rsid w:val="00E76CEE"/>
    <w:rsid w:val="00E76EE7"/>
    <w:rsid w:val="00E770CF"/>
    <w:rsid w:val="00E80DC7"/>
    <w:rsid w:val="00E81057"/>
    <w:rsid w:val="00E8124E"/>
    <w:rsid w:val="00E8229D"/>
    <w:rsid w:val="00E8429E"/>
    <w:rsid w:val="00E84505"/>
    <w:rsid w:val="00E851F8"/>
    <w:rsid w:val="00E85EC9"/>
    <w:rsid w:val="00E86A73"/>
    <w:rsid w:val="00E86A8B"/>
    <w:rsid w:val="00E86BD7"/>
    <w:rsid w:val="00E873F6"/>
    <w:rsid w:val="00E87C93"/>
    <w:rsid w:val="00E87E53"/>
    <w:rsid w:val="00E907B1"/>
    <w:rsid w:val="00E916AF"/>
    <w:rsid w:val="00E942E3"/>
    <w:rsid w:val="00E9551C"/>
    <w:rsid w:val="00E95A1B"/>
    <w:rsid w:val="00E96566"/>
    <w:rsid w:val="00E96DEB"/>
    <w:rsid w:val="00EA1C0F"/>
    <w:rsid w:val="00EA1CA3"/>
    <w:rsid w:val="00EA207E"/>
    <w:rsid w:val="00EA2212"/>
    <w:rsid w:val="00EA2315"/>
    <w:rsid w:val="00EA31F1"/>
    <w:rsid w:val="00EA4597"/>
    <w:rsid w:val="00EA4F2B"/>
    <w:rsid w:val="00EA5373"/>
    <w:rsid w:val="00EA60BE"/>
    <w:rsid w:val="00EA6D36"/>
    <w:rsid w:val="00EA7155"/>
    <w:rsid w:val="00EA7D3F"/>
    <w:rsid w:val="00EA7FF9"/>
    <w:rsid w:val="00EB03F5"/>
    <w:rsid w:val="00EB0DCF"/>
    <w:rsid w:val="00EB1BC3"/>
    <w:rsid w:val="00EB2013"/>
    <w:rsid w:val="00EB3777"/>
    <w:rsid w:val="00EB430E"/>
    <w:rsid w:val="00EB461D"/>
    <w:rsid w:val="00EB4B4D"/>
    <w:rsid w:val="00EB5168"/>
    <w:rsid w:val="00EB56D4"/>
    <w:rsid w:val="00EB7434"/>
    <w:rsid w:val="00EC1090"/>
    <w:rsid w:val="00EC1644"/>
    <w:rsid w:val="00EC1F6E"/>
    <w:rsid w:val="00EC24A2"/>
    <w:rsid w:val="00EC32EF"/>
    <w:rsid w:val="00EC3820"/>
    <w:rsid w:val="00EC4486"/>
    <w:rsid w:val="00EC4F68"/>
    <w:rsid w:val="00EC5190"/>
    <w:rsid w:val="00EC59A3"/>
    <w:rsid w:val="00EC6C7F"/>
    <w:rsid w:val="00EC76BD"/>
    <w:rsid w:val="00EC7F9F"/>
    <w:rsid w:val="00ED01AB"/>
    <w:rsid w:val="00ED1342"/>
    <w:rsid w:val="00ED1A0E"/>
    <w:rsid w:val="00ED1EB7"/>
    <w:rsid w:val="00ED21C9"/>
    <w:rsid w:val="00ED23D6"/>
    <w:rsid w:val="00ED3A1E"/>
    <w:rsid w:val="00ED4C2F"/>
    <w:rsid w:val="00ED61AF"/>
    <w:rsid w:val="00ED61CF"/>
    <w:rsid w:val="00ED6D01"/>
    <w:rsid w:val="00ED6DF3"/>
    <w:rsid w:val="00ED6E6F"/>
    <w:rsid w:val="00ED7930"/>
    <w:rsid w:val="00ED7B54"/>
    <w:rsid w:val="00EE1308"/>
    <w:rsid w:val="00EE1777"/>
    <w:rsid w:val="00EE207F"/>
    <w:rsid w:val="00EE20CB"/>
    <w:rsid w:val="00EE292A"/>
    <w:rsid w:val="00EE6F22"/>
    <w:rsid w:val="00EE77AA"/>
    <w:rsid w:val="00EE787C"/>
    <w:rsid w:val="00EF01CA"/>
    <w:rsid w:val="00EF1222"/>
    <w:rsid w:val="00EF2F1F"/>
    <w:rsid w:val="00EF32CF"/>
    <w:rsid w:val="00EF3AA6"/>
    <w:rsid w:val="00EF3C5F"/>
    <w:rsid w:val="00EF3D7E"/>
    <w:rsid w:val="00EF46BA"/>
    <w:rsid w:val="00EF5D13"/>
    <w:rsid w:val="00EF74E4"/>
    <w:rsid w:val="00EF7A8D"/>
    <w:rsid w:val="00EF7BE6"/>
    <w:rsid w:val="00F00A75"/>
    <w:rsid w:val="00F00C0F"/>
    <w:rsid w:val="00F0139E"/>
    <w:rsid w:val="00F0159A"/>
    <w:rsid w:val="00F017DC"/>
    <w:rsid w:val="00F01FA3"/>
    <w:rsid w:val="00F026BA"/>
    <w:rsid w:val="00F0376F"/>
    <w:rsid w:val="00F0379F"/>
    <w:rsid w:val="00F05015"/>
    <w:rsid w:val="00F06460"/>
    <w:rsid w:val="00F06532"/>
    <w:rsid w:val="00F06A80"/>
    <w:rsid w:val="00F06D5A"/>
    <w:rsid w:val="00F074D0"/>
    <w:rsid w:val="00F07A12"/>
    <w:rsid w:val="00F07A9C"/>
    <w:rsid w:val="00F10160"/>
    <w:rsid w:val="00F105EE"/>
    <w:rsid w:val="00F11BD4"/>
    <w:rsid w:val="00F123D8"/>
    <w:rsid w:val="00F12D3B"/>
    <w:rsid w:val="00F12FF0"/>
    <w:rsid w:val="00F13198"/>
    <w:rsid w:val="00F13A1F"/>
    <w:rsid w:val="00F13E15"/>
    <w:rsid w:val="00F1466A"/>
    <w:rsid w:val="00F148B6"/>
    <w:rsid w:val="00F15471"/>
    <w:rsid w:val="00F163ED"/>
    <w:rsid w:val="00F17591"/>
    <w:rsid w:val="00F2077D"/>
    <w:rsid w:val="00F21D37"/>
    <w:rsid w:val="00F21E72"/>
    <w:rsid w:val="00F2303E"/>
    <w:rsid w:val="00F23134"/>
    <w:rsid w:val="00F24481"/>
    <w:rsid w:val="00F24A94"/>
    <w:rsid w:val="00F2528E"/>
    <w:rsid w:val="00F25326"/>
    <w:rsid w:val="00F2547D"/>
    <w:rsid w:val="00F259F5"/>
    <w:rsid w:val="00F2692B"/>
    <w:rsid w:val="00F26F21"/>
    <w:rsid w:val="00F27DF0"/>
    <w:rsid w:val="00F30050"/>
    <w:rsid w:val="00F306F0"/>
    <w:rsid w:val="00F31238"/>
    <w:rsid w:val="00F31BA0"/>
    <w:rsid w:val="00F32594"/>
    <w:rsid w:val="00F32914"/>
    <w:rsid w:val="00F32DEF"/>
    <w:rsid w:val="00F34311"/>
    <w:rsid w:val="00F35907"/>
    <w:rsid w:val="00F36421"/>
    <w:rsid w:val="00F36472"/>
    <w:rsid w:val="00F36F19"/>
    <w:rsid w:val="00F37197"/>
    <w:rsid w:val="00F377C4"/>
    <w:rsid w:val="00F4019A"/>
    <w:rsid w:val="00F403BD"/>
    <w:rsid w:val="00F405C2"/>
    <w:rsid w:val="00F407DE"/>
    <w:rsid w:val="00F4088A"/>
    <w:rsid w:val="00F41745"/>
    <w:rsid w:val="00F41DCF"/>
    <w:rsid w:val="00F42E24"/>
    <w:rsid w:val="00F446DE"/>
    <w:rsid w:val="00F45261"/>
    <w:rsid w:val="00F452AD"/>
    <w:rsid w:val="00F45315"/>
    <w:rsid w:val="00F45C4E"/>
    <w:rsid w:val="00F45EFD"/>
    <w:rsid w:val="00F46CC5"/>
    <w:rsid w:val="00F474C3"/>
    <w:rsid w:val="00F47A52"/>
    <w:rsid w:val="00F50FE9"/>
    <w:rsid w:val="00F52773"/>
    <w:rsid w:val="00F52CEB"/>
    <w:rsid w:val="00F5395E"/>
    <w:rsid w:val="00F547FC"/>
    <w:rsid w:val="00F56AB5"/>
    <w:rsid w:val="00F56D6C"/>
    <w:rsid w:val="00F6101A"/>
    <w:rsid w:val="00F64C07"/>
    <w:rsid w:val="00F65279"/>
    <w:rsid w:val="00F6637D"/>
    <w:rsid w:val="00F70005"/>
    <w:rsid w:val="00F7008B"/>
    <w:rsid w:val="00F70AD2"/>
    <w:rsid w:val="00F71418"/>
    <w:rsid w:val="00F724FD"/>
    <w:rsid w:val="00F727DF"/>
    <w:rsid w:val="00F72D42"/>
    <w:rsid w:val="00F73C73"/>
    <w:rsid w:val="00F74188"/>
    <w:rsid w:val="00F742EA"/>
    <w:rsid w:val="00F7440A"/>
    <w:rsid w:val="00F76097"/>
    <w:rsid w:val="00F772B3"/>
    <w:rsid w:val="00F80239"/>
    <w:rsid w:val="00F80985"/>
    <w:rsid w:val="00F819D5"/>
    <w:rsid w:val="00F81A4F"/>
    <w:rsid w:val="00F8256C"/>
    <w:rsid w:val="00F8297B"/>
    <w:rsid w:val="00F83B0B"/>
    <w:rsid w:val="00F8592E"/>
    <w:rsid w:val="00F8693E"/>
    <w:rsid w:val="00F87632"/>
    <w:rsid w:val="00F878EA"/>
    <w:rsid w:val="00F90D58"/>
    <w:rsid w:val="00F910D6"/>
    <w:rsid w:val="00F9338E"/>
    <w:rsid w:val="00F935E0"/>
    <w:rsid w:val="00F944B7"/>
    <w:rsid w:val="00F94A7B"/>
    <w:rsid w:val="00FA0B3D"/>
    <w:rsid w:val="00FA2FF4"/>
    <w:rsid w:val="00FA3942"/>
    <w:rsid w:val="00FA5101"/>
    <w:rsid w:val="00FB0E2A"/>
    <w:rsid w:val="00FB1CCF"/>
    <w:rsid w:val="00FB1E25"/>
    <w:rsid w:val="00FB2504"/>
    <w:rsid w:val="00FB2786"/>
    <w:rsid w:val="00FB2E7E"/>
    <w:rsid w:val="00FB3948"/>
    <w:rsid w:val="00FB3D6C"/>
    <w:rsid w:val="00FB4E58"/>
    <w:rsid w:val="00FB59EF"/>
    <w:rsid w:val="00FB6058"/>
    <w:rsid w:val="00FB6661"/>
    <w:rsid w:val="00FB709C"/>
    <w:rsid w:val="00FB78D2"/>
    <w:rsid w:val="00FC031C"/>
    <w:rsid w:val="00FC0A82"/>
    <w:rsid w:val="00FC2A32"/>
    <w:rsid w:val="00FC32C2"/>
    <w:rsid w:val="00FC4016"/>
    <w:rsid w:val="00FC5663"/>
    <w:rsid w:val="00FC5FB9"/>
    <w:rsid w:val="00FC63AB"/>
    <w:rsid w:val="00FC754F"/>
    <w:rsid w:val="00FD0E7F"/>
    <w:rsid w:val="00FD1FFB"/>
    <w:rsid w:val="00FD2A1D"/>
    <w:rsid w:val="00FD2BEE"/>
    <w:rsid w:val="00FD3489"/>
    <w:rsid w:val="00FD3ACF"/>
    <w:rsid w:val="00FD3BB1"/>
    <w:rsid w:val="00FD3CBA"/>
    <w:rsid w:val="00FD50B0"/>
    <w:rsid w:val="00FD57CD"/>
    <w:rsid w:val="00FD5D2D"/>
    <w:rsid w:val="00FD66D8"/>
    <w:rsid w:val="00FD7D5A"/>
    <w:rsid w:val="00FD7F38"/>
    <w:rsid w:val="00FE1EDF"/>
    <w:rsid w:val="00FE48B9"/>
    <w:rsid w:val="00FE4B66"/>
    <w:rsid w:val="00FE4C1D"/>
    <w:rsid w:val="00FE53A1"/>
    <w:rsid w:val="00FE5B1F"/>
    <w:rsid w:val="00FE5C05"/>
    <w:rsid w:val="00FF077D"/>
    <w:rsid w:val="00FF24F6"/>
    <w:rsid w:val="00FF277E"/>
    <w:rsid w:val="00FF3EBB"/>
    <w:rsid w:val="00FF3ED1"/>
    <w:rsid w:val="00FF4976"/>
    <w:rsid w:val="00FF56A8"/>
    <w:rsid w:val="00FF5B56"/>
    <w:rsid w:val="00FF6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760E03"/>
  <w15:docId w15:val="{64832681-0B98-44DF-B7A8-604EB5BA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2BB1"/>
    <w:rPr>
      <w:rFonts w:ascii="Arial" w:hAnsi="Arial" w:cs="Arial"/>
      <w:sz w:val="22"/>
      <w:szCs w:val="24"/>
      <w:lang w:val="sq-AL" w:eastAsia="de-DE"/>
    </w:rPr>
  </w:style>
  <w:style w:type="paragraph" w:styleId="Heading1">
    <w:name w:val="heading 1"/>
    <w:basedOn w:val="Normal"/>
    <w:next w:val="Normal"/>
    <w:qFormat/>
    <w:rsid w:val="00757A31"/>
    <w:pPr>
      <w:keepNext/>
      <w:jc w:val="center"/>
      <w:outlineLvl w:val="0"/>
    </w:pPr>
    <w:rPr>
      <w:rFonts w:ascii="Times New Roman" w:hAnsi="Times New Roman" w:cs="Times New Roman"/>
      <w:b/>
      <w:color w:val="000000"/>
      <w:sz w:val="24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52C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7255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57255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951224"/>
  </w:style>
  <w:style w:type="paragraph" w:styleId="BalloonText">
    <w:name w:val="Balloon Text"/>
    <w:basedOn w:val="Normal"/>
    <w:semiHidden/>
    <w:rsid w:val="00480B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87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FB709C"/>
    <w:rPr>
      <w:sz w:val="16"/>
      <w:szCs w:val="16"/>
    </w:rPr>
  </w:style>
  <w:style w:type="paragraph" w:styleId="CommentText">
    <w:name w:val="annotation text"/>
    <w:basedOn w:val="Normal"/>
    <w:semiHidden/>
    <w:rsid w:val="00FB709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B709C"/>
    <w:rPr>
      <w:b/>
      <w:bCs/>
    </w:rPr>
  </w:style>
  <w:style w:type="paragraph" w:customStyle="1" w:styleId="DecimalAligned">
    <w:name w:val="Decimal Aligned"/>
    <w:basedOn w:val="Normal"/>
    <w:uiPriority w:val="40"/>
    <w:qFormat/>
    <w:rsid w:val="002C0C81"/>
    <w:pPr>
      <w:tabs>
        <w:tab w:val="decimal" w:pos="360"/>
      </w:tabs>
      <w:spacing w:after="200" w:line="276" w:lineRule="auto"/>
    </w:pPr>
    <w:rPr>
      <w:rFonts w:ascii="Calibri" w:hAnsi="Calibri" w:cs="Times New Roman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2C0C81"/>
    <w:rPr>
      <w:rFonts w:ascii="Calibri" w:hAnsi="Calibri"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2C0C81"/>
    <w:rPr>
      <w:rFonts w:ascii="Calibri" w:eastAsia="Times New Roman" w:hAnsi="Calibri" w:cs="Times New Roman"/>
    </w:rPr>
  </w:style>
  <w:style w:type="character" w:styleId="SubtleEmphasis">
    <w:name w:val="Subtle Emphasis"/>
    <w:uiPriority w:val="19"/>
    <w:qFormat/>
    <w:rsid w:val="002C0C81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2C0C81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D84E3F"/>
    <w:pPr>
      <w:ind w:left="720"/>
    </w:pPr>
  </w:style>
  <w:style w:type="character" w:styleId="FootnoteReference">
    <w:name w:val="footnote reference"/>
    <w:rsid w:val="00D25EE7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733F48"/>
    <w:rPr>
      <w:rFonts w:ascii="Arial" w:hAnsi="Arial" w:cs="Arial"/>
      <w:sz w:val="22"/>
      <w:szCs w:val="24"/>
      <w:lang w:val="sq-AL" w:eastAsia="de-DE"/>
    </w:rPr>
  </w:style>
  <w:style w:type="character" w:styleId="Emphasis">
    <w:name w:val="Emphasis"/>
    <w:basedOn w:val="DefaultParagraphFont"/>
    <w:qFormat/>
    <w:rsid w:val="00C60E1E"/>
    <w:rPr>
      <w:i/>
      <w:iCs/>
    </w:rPr>
  </w:style>
  <w:style w:type="character" w:styleId="Hyperlink">
    <w:name w:val="Hyperlink"/>
    <w:basedOn w:val="DefaultParagraphFont"/>
    <w:rsid w:val="00F46C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CC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F52C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q-AL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7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buzuku\Desktop\UP_letter_Albanian_Rect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5BF58-C3D3-4B72-A4D0-4FCC94E67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UP_letter_Albanian_Rector</Template>
  <TotalTime>12</TotalTime>
  <Pages>7</Pages>
  <Words>880</Words>
  <Characters>5022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>WOEBER. management consulting GmbH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rbuzuku</dc:creator>
  <cp:lastModifiedBy>Flamur Salihu</cp:lastModifiedBy>
  <cp:revision>6</cp:revision>
  <cp:lastPrinted>2020-02-19T07:23:00Z</cp:lastPrinted>
  <dcterms:created xsi:type="dcterms:W3CDTF">2026-06-04T16:28:00Z</dcterms:created>
  <dcterms:modified xsi:type="dcterms:W3CDTF">2026-08-24T08:19:00Z</dcterms:modified>
</cp:coreProperties>
</file>